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E570CD" w:rsidP="00064CEE" w:rsidRDefault="00E570CD" w14:paraId="65DB8F12" w14:textId="77777777">
      <w:pPr>
        <w:jc w:val="center"/>
        <w:rPr>
          <w:rFonts w:ascii="Times New Roman" w:hAnsi="Times New Roman" w:cs="Times New Roman"/>
          <w:b/>
          <w:sz w:val="32"/>
        </w:rPr>
      </w:pPr>
    </w:p>
    <w:p w:rsidR="00E570CD" w:rsidP="00064CEE" w:rsidRDefault="00E570CD" w14:paraId="04139FBB" w14:textId="77777777">
      <w:pPr>
        <w:jc w:val="center"/>
        <w:rPr>
          <w:rFonts w:ascii="Times New Roman" w:hAnsi="Times New Roman" w:cs="Times New Roman"/>
          <w:b/>
          <w:sz w:val="32"/>
        </w:rPr>
      </w:pPr>
    </w:p>
    <w:p w:rsidR="00E570CD" w:rsidP="00064CEE" w:rsidRDefault="00E570CD" w14:paraId="541D45D8" w14:textId="77777777">
      <w:pPr>
        <w:jc w:val="center"/>
        <w:rPr>
          <w:rFonts w:ascii="Times New Roman" w:hAnsi="Times New Roman" w:cs="Times New Roman"/>
          <w:b/>
          <w:sz w:val="32"/>
        </w:rPr>
      </w:pPr>
    </w:p>
    <w:p w:rsidR="00E570CD" w:rsidP="00064CEE" w:rsidRDefault="00E570CD" w14:paraId="52A56EAA" w14:textId="77777777">
      <w:pPr>
        <w:jc w:val="center"/>
        <w:rPr>
          <w:rFonts w:ascii="Times New Roman" w:hAnsi="Times New Roman" w:cs="Times New Roman"/>
          <w:b/>
          <w:sz w:val="32"/>
        </w:rPr>
      </w:pPr>
    </w:p>
    <w:p w:rsidRPr="00642A3B" w:rsidR="00F12961" w:rsidP="00064CEE" w:rsidRDefault="00064CEE" w14:paraId="2A743EE6" w14:textId="46459A34">
      <w:pPr>
        <w:jc w:val="center"/>
        <w:rPr>
          <w:rFonts w:ascii="Arial" w:hAnsi="Arial" w:cs="Arial"/>
          <w:b/>
          <w:sz w:val="32"/>
          <w:szCs w:val="32"/>
        </w:rPr>
      </w:pPr>
      <w:r w:rsidRPr="00642A3B">
        <w:rPr>
          <w:rFonts w:ascii="Arial" w:hAnsi="Arial" w:cs="Arial"/>
          <w:b/>
          <w:sz w:val="32"/>
          <w:szCs w:val="32"/>
        </w:rPr>
        <w:t>Training Module</w:t>
      </w:r>
      <w:r w:rsidRPr="00642A3B" w:rsidR="00F12961">
        <w:rPr>
          <w:rFonts w:ascii="Arial" w:hAnsi="Arial" w:cs="Arial"/>
          <w:b/>
          <w:sz w:val="32"/>
          <w:szCs w:val="32"/>
        </w:rPr>
        <w:t xml:space="preserve"> </w:t>
      </w:r>
    </w:p>
    <w:p w:rsidRPr="00642A3B" w:rsidR="008B592C" w:rsidP="008B592C" w:rsidRDefault="008B592C" w14:paraId="2A743EE7" w14:textId="77777777">
      <w:pPr>
        <w:rPr>
          <w:rFonts w:ascii="Arial" w:hAnsi="Arial" w:cs="Arial"/>
          <w:i/>
          <w:sz w:val="24"/>
          <w:szCs w:val="24"/>
        </w:rPr>
      </w:pPr>
    </w:p>
    <w:p w:rsidRPr="00642A3B" w:rsidR="00E570CD" w:rsidP="00E570CD" w:rsidRDefault="00E570CD" w14:paraId="063D8BB2" w14:textId="77777777">
      <w:pPr>
        <w:rPr>
          <w:rFonts w:ascii="Arial" w:hAnsi="Arial" w:cs="Arial"/>
          <w:b/>
          <w:sz w:val="24"/>
          <w:szCs w:val="24"/>
        </w:rPr>
      </w:pPr>
    </w:p>
    <w:p w:rsidRPr="00642A3B" w:rsidR="00E570CD" w:rsidP="008B484E" w:rsidRDefault="00E570CD" w14:paraId="3AF9E61D" w14:textId="77777777">
      <w:pPr>
        <w:rPr>
          <w:rFonts w:ascii="Arial" w:hAnsi="Arial" w:cs="Arial"/>
          <w:b/>
          <w:sz w:val="28"/>
          <w:szCs w:val="28"/>
        </w:rPr>
      </w:pPr>
      <w:r w:rsidRPr="00642A3B">
        <w:rPr>
          <w:rFonts w:ascii="Arial" w:hAnsi="Arial" w:cs="Arial"/>
          <w:b/>
          <w:sz w:val="28"/>
          <w:szCs w:val="28"/>
        </w:rPr>
        <w:t>Name and number of Module:</w:t>
      </w:r>
    </w:p>
    <w:tbl>
      <w:tblPr>
        <w:tblW w:w="10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9072"/>
      </w:tblGrid>
      <w:tr w:rsidRPr="00642A3B" w:rsidR="00E570CD" w:rsidTr="006F5F9B" w14:paraId="4CE66A5D" w14:textId="77777777">
        <w:tc>
          <w:tcPr>
            <w:tcW w:w="1413" w:type="dxa"/>
            <w:shd w:val="clear" w:color="auto" w:fill="auto"/>
          </w:tcPr>
          <w:p w:rsidRPr="00642A3B" w:rsidR="00E570CD" w:rsidP="006F5F9B" w:rsidRDefault="00E570CD" w14:paraId="1FFDA900" w14:textId="43D70CC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C512C">
              <w:rPr>
                <w:rFonts w:ascii="Arial" w:hAnsi="Arial" w:cs="Arial"/>
                <w:b/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Pr="00642A3B" w:rsidR="00E570CD" w:rsidP="001D5632" w:rsidRDefault="001D5632" w14:paraId="61491CE5" w14:textId="1BCA22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D5632">
              <w:rPr>
                <w:rFonts w:ascii="Arial" w:hAnsi="Arial" w:cs="Arial"/>
                <w:b/>
                <w:color w:val="002060"/>
                <w:sz w:val="28"/>
                <w:szCs w:val="28"/>
              </w:rPr>
              <w:t>Information and Data Literacy: Browsing/Web Accessibility and Accessibility in Office tools</w:t>
            </w:r>
          </w:p>
        </w:tc>
      </w:tr>
    </w:tbl>
    <w:p w:rsidRPr="00642A3B" w:rsidR="00E570CD" w:rsidP="00E570CD" w:rsidRDefault="00E570CD" w14:paraId="3E8B3E36" w14:textId="77777777">
      <w:pPr>
        <w:pStyle w:val="Ttulo1"/>
        <w:rPr>
          <w:rFonts w:ascii="Arial" w:hAnsi="Arial" w:cs="Arial"/>
          <w:color w:val="000000"/>
          <w:szCs w:val="24"/>
        </w:rPr>
      </w:pPr>
    </w:p>
    <w:p w:rsidRPr="00642A3B" w:rsidR="00E570CD" w:rsidP="008B484E" w:rsidRDefault="00E570CD" w14:paraId="7EDE81F1" w14:textId="77777777">
      <w:pPr>
        <w:rPr>
          <w:rFonts w:ascii="Arial" w:hAnsi="Arial" w:cs="Arial"/>
          <w:b/>
          <w:sz w:val="28"/>
          <w:szCs w:val="28"/>
        </w:rPr>
      </w:pPr>
      <w:r w:rsidRPr="00642A3B">
        <w:rPr>
          <w:rFonts w:ascii="Arial" w:hAnsi="Arial" w:cs="Arial"/>
          <w:b/>
          <w:sz w:val="28"/>
          <w:szCs w:val="28"/>
        </w:rPr>
        <w:t>Written and developed by:</w:t>
      </w:r>
    </w:p>
    <w:tbl>
      <w:tblPr>
        <w:tblW w:w="10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Pr="00642A3B" w:rsidR="00E570CD" w:rsidTr="006F5F9B" w14:paraId="687EA194" w14:textId="77777777">
        <w:tc>
          <w:tcPr>
            <w:tcW w:w="10485" w:type="dxa"/>
            <w:shd w:val="clear" w:color="auto" w:fill="auto"/>
          </w:tcPr>
          <w:p w:rsidRPr="00642A3B" w:rsidR="00E570CD" w:rsidP="006F5F9B" w:rsidRDefault="001D5632" w14:paraId="392C0312" w14:textId="0C5D1E25">
            <w:pPr>
              <w:rPr>
                <w:rFonts w:ascii="Arial" w:hAnsi="Arial" w:cs="Arial"/>
                <w:b/>
                <w:sz w:val="24"/>
                <w:szCs w:val="24"/>
                <w:lang w:val="hu-H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u-HU"/>
              </w:rPr>
              <w:t>Rocío Bordoy / COCEMFE</w:t>
            </w:r>
          </w:p>
        </w:tc>
      </w:tr>
    </w:tbl>
    <w:p w:rsidRPr="00642A3B" w:rsidR="00E570CD" w:rsidP="00E570CD" w:rsidRDefault="00E570CD" w14:paraId="5D099503" w14:textId="77777777">
      <w:pPr>
        <w:rPr>
          <w:rFonts w:ascii="Arial" w:hAnsi="Arial" w:cs="Arial"/>
          <w:sz w:val="24"/>
          <w:szCs w:val="24"/>
        </w:rPr>
      </w:pPr>
    </w:p>
    <w:p w:rsidRPr="00642A3B" w:rsidR="00E570CD" w:rsidP="00E570CD" w:rsidRDefault="00E570CD" w14:paraId="53A683A8" w14:textId="77777777">
      <w:pPr>
        <w:rPr>
          <w:rFonts w:ascii="Arial" w:hAnsi="Arial" w:cs="Arial"/>
          <w:b/>
          <w:sz w:val="24"/>
          <w:szCs w:val="24"/>
        </w:rPr>
      </w:pPr>
    </w:p>
    <w:p w:rsidRPr="00642A3B" w:rsidR="00E570CD" w:rsidP="00E570CD" w:rsidRDefault="00E570CD" w14:paraId="3615AFA1" w14:textId="77777777">
      <w:pPr>
        <w:rPr>
          <w:rFonts w:ascii="Arial" w:hAnsi="Arial" w:cs="Arial"/>
          <w:b/>
          <w:sz w:val="28"/>
          <w:szCs w:val="28"/>
        </w:rPr>
      </w:pPr>
      <w:r w:rsidRPr="00642A3B">
        <w:rPr>
          <w:rFonts w:ascii="Arial" w:hAnsi="Arial" w:cs="Arial"/>
          <w:b/>
          <w:sz w:val="28"/>
          <w:szCs w:val="28"/>
        </w:rPr>
        <w:t>Tracking Development</w:t>
      </w:r>
    </w:p>
    <w:tbl>
      <w:tblPr>
        <w:tblW w:w="104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936"/>
        <w:gridCol w:w="7136"/>
      </w:tblGrid>
      <w:tr w:rsidRPr="00642A3B" w:rsidR="00E570CD" w:rsidTr="001D5632" w14:paraId="30CC0D07" w14:textId="77777777">
        <w:tc>
          <w:tcPr>
            <w:tcW w:w="1413" w:type="dxa"/>
            <w:shd w:val="clear" w:color="auto" w:fill="FFFFFF"/>
          </w:tcPr>
          <w:p w:rsidRPr="00642A3B" w:rsidR="00E570CD" w:rsidP="006F5F9B" w:rsidRDefault="00E570CD" w14:paraId="78FF8708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Version</w:t>
            </w:r>
          </w:p>
        </w:tc>
        <w:tc>
          <w:tcPr>
            <w:tcW w:w="1936" w:type="dxa"/>
            <w:shd w:val="clear" w:color="auto" w:fill="FFFFFF"/>
          </w:tcPr>
          <w:p w:rsidRPr="00642A3B" w:rsidR="00E570CD" w:rsidP="006F5F9B" w:rsidRDefault="00E570CD" w14:paraId="7DEC2C0C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7136" w:type="dxa"/>
            <w:shd w:val="clear" w:color="auto" w:fill="FFFFFF"/>
          </w:tcPr>
          <w:p w:rsidRPr="00642A3B" w:rsidR="00E570CD" w:rsidP="006F5F9B" w:rsidRDefault="00E570CD" w14:paraId="6862C929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Comments</w:t>
            </w:r>
          </w:p>
        </w:tc>
      </w:tr>
      <w:tr w:rsidRPr="00642A3B" w:rsidR="00E570CD" w:rsidTr="001D5632" w14:paraId="37CC50F0" w14:textId="77777777">
        <w:tc>
          <w:tcPr>
            <w:tcW w:w="1413" w:type="dxa"/>
          </w:tcPr>
          <w:p w:rsidRPr="00642A3B" w:rsidR="00E570CD" w:rsidP="006F5F9B" w:rsidRDefault="00E570CD" w14:paraId="1F1C84E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 w:rsidRPr="00642A3B">
              <w:rPr>
                <w:rFonts w:ascii="Arial" w:hAnsi="Arial" w:eastAsia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936" w:type="dxa"/>
          </w:tcPr>
          <w:p w:rsidRPr="00642A3B" w:rsidR="00E570CD" w:rsidP="006F5F9B" w:rsidRDefault="001D5632" w14:paraId="242491ED" w14:textId="27A098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15/02/2023</w:t>
            </w:r>
          </w:p>
        </w:tc>
        <w:tc>
          <w:tcPr>
            <w:tcW w:w="7136" w:type="dxa"/>
          </w:tcPr>
          <w:p w:rsidRPr="00642A3B" w:rsidR="00E570CD" w:rsidP="006F5F9B" w:rsidRDefault="00E570CD" w14:paraId="29FF076B" w14:textId="7777777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42A3B">
              <w:rPr>
                <w:rFonts w:ascii="Arial" w:hAnsi="Arial" w:cs="Arial"/>
                <w:i/>
                <w:sz w:val="24"/>
                <w:szCs w:val="24"/>
              </w:rPr>
              <w:t>Draft 1.0</w:t>
            </w:r>
          </w:p>
        </w:tc>
      </w:tr>
      <w:tr w:rsidRPr="00642A3B" w:rsidR="00E570CD" w:rsidTr="001D5632" w14:paraId="1EDB0C97" w14:textId="77777777">
        <w:tc>
          <w:tcPr>
            <w:tcW w:w="1413" w:type="dxa"/>
          </w:tcPr>
          <w:p w:rsidRPr="00642A3B" w:rsidR="00E570CD" w:rsidP="006F5F9B" w:rsidRDefault="00E570CD" w14:paraId="3449E27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 w:rsidRPr="00642A3B">
              <w:rPr>
                <w:rFonts w:ascii="Arial" w:hAnsi="Arial" w:eastAsia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936" w:type="dxa"/>
          </w:tcPr>
          <w:p w:rsidRPr="00642A3B" w:rsidR="00E570CD" w:rsidP="006F5F9B" w:rsidRDefault="001D5632" w14:paraId="118138C3" w14:textId="49D61E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01/04/2023</w:t>
            </w:r>
          </w:p>
        </w:tc>
        <w:tc>
          <w:tcPr>
            <w:tcW w:w="7136" w:type="dxa"/>
          </w:tcPr>
          <w:p w:rsidRPr="00642A3B" w:rsidR="00E570CD" w:rsidP="006F5F9B" w:rsidRDefault="00E570CD" w14:paraId="256B424B" w14:textId="77777777">
            <w:pPr>
              <w:rPr>
                <w:rFonts w:ascii="Arial" w:hAnsi="Arial" w:cs="Arial"/>
                <w:sz w:val="24"/>
                <w:szCs w:val="24"/>
              </w:rPr>
            </w:pPr>
            <w:r w:rsidRPr="00642A3B">
              <w:rPr>
                <w:rFonts w:ascii="Arial" w:hAnsi="Arial" w:cs="Arial"/>
                <w:i/>
                <w:sz w:val="24"/>
                <w:szCs w:val="24"/>
              </w:rPr>
              <w:t>Draft 2.0</w:t>
            </w:r>
          </w:p>
        </w:tc>
      </w:tr>
      <w:tr w:rsidRPr="00642A3B" w:rsidR="00E570CD" w:rsidTr="001D5632" w14:paraId="251AA185" w14:textId="77777777">
        <w:tc>
          <w:tcPr>
            <w:tcW w:w="1413" w:type="dxa"/>
          </w:tcPr>
          <w:p w:rsidRPr="00642A3B" w:rsidR="00E570CD" w:rsidP="006F5F9B" w:rsidRDefault="001D5632" w14:paraId="547ED26C" w14:textId="6D436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936" w:type="dxa"/>
          </w:tcPr>
          <w:p w:rsidRPr="00642A3B" w:rsidR="00E570CD" w:rsidP="006F5F9B" w:rsidRDefault="001D5632" w14:paraId="205B63B6" w14:textId="4C15B82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28/04/2023</w:t>
            </w:r>
          </w:p>
        </w:tc>
        <w:tc>
          <w:tcPr>
            <w:tcW w:w="7136" w:type="dxa"/>
          </w:tcPr>
          <w:p w:rsidRPr="00642A3B" w:rsidR="00E570CD" w:rsidP="006F5F9B" w:rsidRDefault="001D5632" w14:paraId="6D0CF4DD" w14:textId="3B24F70C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Draft 3.0</w:t>
            </w:r>
          </w:p>
        </w:tc>
      </w:tr>
      <w:tr w:rsidRPr="00642A3B" w:rsidR="001D5632" w:rsidTr="001D5632" w14:paraId="2E447E2F" w14:textId="77777777">
        <w:tc>
          <w:tcPr>
            <w:tcW w:w="1413" w:type="dxa"/>
          </w:tcPr>
          <w:p w:rsidRPr="00642A3B" w:rsidR="001D5632" w:rsidP="006F5F9B" w:rsidRDefault="001D5632" w14:paraId="693D89AB" w14:textId="56B61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936" w:type="dxa"/>
          </w:tcPr>
          <w:p w:rsidRPr="00642A3B" w:rsidR="001D5632" w:rsidP="006F5F9B" w:rsidRDefault="005179A9" w14:paraId="78D75223" w14:textId="2A9C5D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</w:t>
            </w:r>
            <w:r w:rsidR="001D5632">
              <w:rPr>
                <w:rFonts w:ascii="Arial" w:hAnsi="Arial" w:cs="Arial"/>
                <w:sz w:val="24"/>
                <w:szCs w:val="24"/>
              </w:rPr>
              <w:t>/05/2023</w:t>
            </w:r>
          </w:p>
        </w:tc>
        <w:tc>
          <w:tcPr>
            <w:tcW w:w="7136" w:type="dxa"/>
          </w:tcPr>
          <w:p w:rsidRPr="00642A3B" w:rsidR="001D5632" w:rsidP="006F5F9B" w:rsidRDefault="001D5632" w14:paraId="777713EE" w14:textId="3BF1D29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Draft 4.0</w:t>
            </w:r>
          </w:p>
        </w:tc>
      </w:tr>
      <w:tr w:rsidRPr="00642A3B" w:rsidR="00E570CD" w:rsidTr="001D5632" w14:paraId="14678799" w14:textId="77777777">
        <w:tc>
          <w:tcPr>
            <w:tcW w:w="1413" w:type="dxa"/>
          </w:tcPr>
          <w:p w:rsidRPr="00642A3B" w:rsidR="00E570CD" w:rsidP="006F5F9B" w:rsidRDefault="00137DD2" w14:paraId="09B34010" w14:textId="6EE089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936" w:type="dxa"/>
          </w:tcPr>
          <w:p w:rsidRPr="00642A3B" w:rsidR="00E570CD" w:rsidP="006F5F9B" w:rsidRDefault="00C36A3A" w14:paraId="3CAD69FF" w14:textId="5EF17D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  <w:r w:rsidR="00137DD2">
              <w:rPr>
                <w:rFonts w:ascii="Arial" w:hAnsi="Arial" w:cs="Arial"/>
                <w:sz w:val="24"/>
                <w:szCs w:val="24"/>
              </w:rPr>
              <w:t>/05/2023</w:t>
            </w:r>
          </w:p>
        </w:tc>
        <w:tc>
          <w:tcPr>
            <w:tcW w:w="7136" w:type="dxa"/>
          </w:tcPr>
          <w:p w:rsidRPr="00642A3B" w:rsidR="00E570CD" w:rsidP="006F5F9B" w:rsidRDefault="00137DD2" w14:paraId="63C840B7" w14:textId="7B042D9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Draft 5.0</w:t>
            </w:r>
          </w:p>
        </w:tc>
      </w:tr>
      <w:tr w:rsidRPr="00642A3B" w:rsidR="00D000FA" w:rsidTr="001D5632" w14:paraId="2E3F6406" w14:textId="77777777">
        <w:tc>
          <w:tcPr>
            <w:tcW w:w="1413" w:type="dxa"/>
          </w:tcPr>
          <w:p w:rsidR="00D000FA" w:rsidP="006F5F9B" w:rsidRDefault="00D000FA" w14:paraId="3CEF54D6" w14:textId="12E18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936" w:type="dxa"/>
          </w:tcPr>
          <w:p w:rsidR="00D000FA" w:rsidP="006F5F9B" w:rsidRDefault="00D000FA" w14:paraId="44967653" w14:textId="04FBCD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30/05/2023</w:t>
            </w:r>
          </w:p>
        </w:tc>
        <w:tc>
          <w:tcPr>
            <w:tcW w:w="7136" w:type="dxa"/>
          </w:tcPr>
          <w:p w:rsidR="00D000FA" w:rsidP="006F5F9B" w:rsidRDefault="00D000FA" w14:paraId="5B462D29" w14:textId="412CC24A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Draft 6.0</w:t>
            </w:r>
          </w:p>
        </w:tc>
      </w:tr>
    </w:tbl>
    <w:p w:rsidRPr="00642A3B" w:rsidR="00E570CD" w:rsidP="00E570CD" w:rsidRDefault="00E570CD" w14:paraId="3460D833" w14:textId="77777777">
      <w:pPr>
        <w:rPr>
          <w:rFonts w:ascii="Arial" w:hAnsi="Arial" w:cs="Arial"/>
          <w:sz w:val="24"/>
          <w:szCs w:val="24"/>
        </w:rPr>
        <w:sectPr w:rsidRPr="00642A3B" w:rsidR="00E570C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orient="portrait"/>
          <w:pgMar w:top="720" w:right="720" w:bottom="720" w:left="720" w:header="567" w:footer="513" w:gutter="0"/>
          <w:pgNumType w:start="1"/>
          <w:cols w:space="720"/>
          <w:titlePg/>
        </w:sectPr>
      </w:pPr>
    </w:p>
    <w:p w:rsidRPr="00642A3B" w:rsidR="00E570CD" w:rsidP="001F7A20" w:rsidRDefault="00E570CD" w14:paraId="58A01C94" w14:textId="11754657">
      <w:pPr>
        <w:tabs>
          <w:tab w:val="left" w:pos="3000"/>
        </w:tabs>
        <w:spacing w:before="60" w:after="60"/>
        <w:rPr>
          <w:rFonts w:ascii="Arial" w:hAnsi="Arial" w:eastAsia="Times New Roman" w:cs="Arial"/>
          <w:b/>
          <w:sz w:val="24"/>
          <w:szCs w:val="24"/>
        </w:rPr>
      </w:pPr>
      <w:bookmarkStart w:name="_heading=h.30j0zll" w:colFirst="0" w:colLast="0" w:id="0"/>
      <w:bookmarkEnd w:id="0"/>
    </w:p>
    <w:p w:rsidRPr="00642A3B" w:rsidR="008B484E" w:rsidP="008B484E" w:rsidRDefault="008B484E" w14:paraId="36E53EF7" w14:textId="77777777">
      <w:pPr>
        <w:rPr>
          <w:rFonts w:ascii="Arial" w:hAnsi="Arial" w:cs="Arial"/>
          <w:b/>
          <w:sz w:val="28"/>
          <w:szCs w:val="28"/>
        </w:rPr>
      </w:pPr>
      <w:r w:rsidRPr="00642A3B">
        <w:rPr>
          <w:rFonts w:ascii="Arial" w:hAnsi="Arial" w:cs="Arial"/>
          <w:b/>
          <w:sz w:val="28"/>
          <w:szCs w:val="28"/>
        </w:rPr>
        <w:t xml:space="preserve">Introduction </w:t>
      </w:r>
    </w:p>
    <w:p w:rsidRPr="002F2FA3" w:rsidR="00F118BB" w:rsidP="02458A9D" w:rsidRDefault="00427969" w14:paraId="1BC5C282" w14:textId="6F4AFB25">
      <w:pPr>
        <w:spacing w:after="160" w:line="360" w:lineRule="auto"/>
        <w:jc w:val="both"/>
        <w:rPr>
          <w:rFonts w:ascii="Arial" w:hAnsi="Arial" w:eastAsia="Arial" w:cs="Arial"/>
          <w:color w:val="auto" w:themeColor="accent1" w:themeShade="80"/>
          <w:sz w:val="24"/>
          <w:szCs w:val="24"/>
        </w:rPr>
      </w:pP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En la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llamada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Cuarta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Revolución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Industrial y con la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aparición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como 5G, Internet de las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Cosas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(IoT),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Inteligencia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Artificial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, las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están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llegando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a un punto de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madurez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y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democratización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están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trasformando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nuestra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cultura y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nuestra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sociedad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.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Podríamos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hablar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de “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democratización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”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entendido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como el acceso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generalizado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y 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bajo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coste de la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población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en general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a</w:t>
      </w:r>
      <w:r w:rsidRPr="02458A9D" w:rsidR="62B340EA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la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tecnología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,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pero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la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democratización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tecnológica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no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incluye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todas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las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;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está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dejando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atrás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a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varios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colectivos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, como el de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con discapacidad,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mayores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,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con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bajos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 xml:space="preserve"> recursos 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económicos</w:t>
      </w:r>
      <w:r w:rsidRPr="02458A9D" w:rsidR="00427969">
        <w:rPr>
          <w:rFonts w:ascii="Arial" w:hAnsi="Arial" w:eastAsia="Arial" w:cs="Arial"/>
          <w:color w:val="auto"/>
          <w:sz w:val="24"/>
          <w:szCs w:val="24"/>
        </w:rPr>
        <w:t>, etc.</w:t>
      </w:r>
    </w:p>
    <w:p w:rsidRPr="007064F9" w:rsidR="007064F9" w:rsidP="02458A9D" w:rsidRDefault="007064F9" w14:paraId="24F3ABF1" w14:textId="77777777">
      <w:pPr>
        <w:tabs>
          <w:tab w:val="left" w:pos="3000"/>
        </w:tabs>
        <w:spacing w:before="120" w:after="120" w:line="360" w:lineRule="auto"/>
        <w:rPr>
          <w:rFonts w:ascii="Arial" w:hAnsi="Arial" w:eastAsia="Arial" w:cs="Arial"/>
          <w:color w:val="auto" w:themeColor="accent1" w:themeShade="80"/>
          <w:sz w:val="24"/>
          <w:szCs w:val="24"/>
        </w:rPr>
      </w:pP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Según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consta en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conclusiones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del </w:t>
      </w:r>
      <w:r w:rsidRPr="02458A9D" w:rsidR="007064F9">
        <w:rPr>
          <w:rFonts w:ascii="Arial" w:hAnsi="Arial" w:eastAsia="Arial" w:cs="Arial"/>
          <w:i w:val="1"/>
          <w:iCs w:val="1"/>
          <w:color w:val="auto"/>
          <w:sz w:val="24"/>
          <w:szCs w:val="24"/>
        </w:rPr>
        <w:t>Informe</w:t>
      </w:r>
      <w:r w:rsidRPr="02458A9D" w:rsidR="007064F9">
        <w:rPr>
          <w:rFonts w:ascii="Arial" w:hAnsi="Arial" w:eastAsia="Arial" w:cs="Arial"/>
          <w:i w:val="1"/>
          <w:iCs w:val="1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i w:val="1"/>
          <w:iCs w:val="1"/>
          <w:color w:val="auto"/>
          <w:sz w:val="24"/>
          <w:szCs w:val="24"/>
        </w:rPr>
        <w:t>Tecnología</w:t>
      </w:r>
      <w:r w:rsidRPr="02458A9D" w:rsidR="007064F9">
        <w:rPr>
          <w:rFonts w:ascii="Arial" w:hAnsi="Arial" w:eastAsia="Arial" w:cs="Arial"/>
          <w:i w:val="1"/>
          <w:iCs w:val="1"/>
          <w:color w:val="auto"/>
          <w:sz w:val="24"/>
          <w:szCs w:val="24"/>
        </w:rPr>
        <w:t xml:space="preserve"> y Discapacidad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(10ª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Edición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), de la Fundación Adecco (2021):  </w:t>
      </w:r>
    </w:p>
    <w:p w:rsidR="002F2FA3" w:rsidP="02458A9D" w:rsidRDefault="007064F9" w14:paraId="60B46BEC" w14:textId="77777777">
      <w:pPr>
        <w:tabs>
          <w:tab w:val="left" w:pos="3000"/>
        </w:tabs>
        <w:spacing w:before="120" w:after="120" w:line="360" w:lineRule="auto"/>
        <w:rPr>
          <w:rFonts w:ascii="Arial" w:hAnsi="Arial" w:eastAsia="Arial" w:cs="Arial"/>
          <w:color w:val="auto" w:themeColor="accent1" w:themeShade="80"/>
          <w:sz w:val="24"/>
          <w:szCs w:val="24"/>
        </w:rPr>
      </w:pP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- El 70% de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con discapacidad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asegura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Nuevas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ha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mejorado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su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calidad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vida global, facilitando su formación, acceso al empleo,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ocio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o comunicación. - El 72% de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con discapacidad con empleo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explica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Nuevas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ayudan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desempeñar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su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puesto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trabajo.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ellos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, un 18%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utiliza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productos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tecnológicos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apoyo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adaptados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 su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discapacidad (por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ejemplo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ratones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ergonómicos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) y un 9%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comenta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ha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logrado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su empleo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actual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gracias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 la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consolidación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del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teletrabajo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en el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contexto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pandemia. Por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otra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parte, 6 de cada 10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utiliza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convencionales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en su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puesto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trabajo.- Casi la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mitad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los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encuestados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(un 48%) declara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encontrar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barreras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en el acceso, uso y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manejo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Nuevas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. En concreto, un 45%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comenta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parece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“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muy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complejo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y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avanzado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su uso”,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seguido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un 29%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encuentra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problemas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accesibilidad, al no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poder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manejar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ciertos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dispositivos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debido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falta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adaptaciones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para su discapacidad. Por su parte, un 24%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afirma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carecer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recursos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económicos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para comprar y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adquirir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nuevas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y un 16% no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confía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en lo digital, con “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miedo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” a ser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engañado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y/o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víctima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algún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fraude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.- Si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con discapacidad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pudieran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poner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al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servicio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su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plena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inclusión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mejorarían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adaptaciones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tecnológicas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existentes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(36%), 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impondrían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como norma la Accesibilidad Universal en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todos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los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nuevos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productos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tecnológicos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(29%),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generalizarían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la accesibilidad cognitiva en las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tecnologías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la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información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(20%) y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aplicarían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los recursos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tecnológicos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a la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erradicación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los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prejuicios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(15%).</w:t>
      </w:r>
    </w:p>
    <w:p w:rsidRPr="007064F9" w:rsidR="007064F9" w:rsidP="02458A9D" w:rsidRDefault="002F2FA3" w14:paraId="3317FFEA" w14:textId="265BE439">
      <w:pPr>
        <w:tabs>
          <w:tab w:val="left" w:pos="3000"/>
        </w:tabs>
        <w:spacing w:before="120" w:after="120" w:line="360" w:lineRule="auto"/>
        <w:rPr>
          <w:rFonts w:ascii="Arial" w:hAnsi="Arial" w:eastAsia="Arial" w:cs="Arial"/>
          <w:color w:val="auto" w:themeColor="accent1" w:themeShade="80"/>
          <w:sz w:val="24"/>
          <w:szCs w:val="24"/>
        </w:rPr>
      </w:pP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Por tanto, la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falta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de accesibilidad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aparece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como una de las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dificultades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por las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las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personas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con discapacidad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ven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vulnerados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sus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derechos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democráticos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. </w:t>
      </w:r>
      <w:r>
        <w:br/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En este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módulo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apr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endizaje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pretendemos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ofrecer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ciertas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pinceladas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de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información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teórica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y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práctica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sobre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la accesibilidad web y en Office,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que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puede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>n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favorecer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su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inclusión</w:t>
      </w:r>
      <w:r w:rsidRPr="02458A9D" w:rsidR="002F2FA3">
        <w:rPr>
          <w:rFonts w:ascii="Arial" w:hAnsi="Arial" w:eastAsia="Arial" w:cs="Arial"/>
          <w:color w:val="auto"/>
          <w:sz w:val="24"/>
          <w:szCs w:val="24"/>
        </w:rPr>
        <w:t xml:space="preserve"> social y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educativa y, por tanto,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garantizar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sus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 xml:space="preserve"> 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Derechos</w:t>
      </w:r>
      <w:r w:rsidRPr="02458A9D" w:rsidR="007064F9">
        <w:rPr>
          <w:rFonts w:ascii="Arial" w:hAnsi="Arial" w:eastAsia="Arial" w:cs="Arial"/>
          <w:color w:val="auto"/>
          <w:sz w:val="24"/>
          <w:szCs w:val="24"/>
        </w:rPr>
        <w:t>.</w:t>
      </w:r>
    </w:p>
    <w:p w:rsidRPr="00427969" w:rsidR="007064F9" w:rsidP="02458A9D" w:rsidRDefault="007064F9" w14:paraId="33DD16D2" w14:textId="77777777">
      <w:pPr>
        <w:spacing w:after="160" w:line="360" w:lineRule="auto"/>
        <w:jc w:val="both"/>
        <w:rPr>
          <w:rFonts w:ascii="Arial" w:hAnsi="Arial" w:eastAsia="Arial" w:cs="Arial"/>
          <w:color w:val="1F497D" w:themeColor="text2"/>
          <w:sz w:val="24"/>
          <w:szCs w:val="24"/>
        </w:rPr>
      </w:pPr>
    </w:p>
    <w:p w:rsidRPr="00642A3B" w:rsidR="008B484E" w:rsidP="02458A9D" w:rsidRDefault="008B484E" w14:paraId="1FBA2349" w14:textId="77777777">
      <w:pPr>
        <w:tabs>
          <w:tab w:val="left" w:pos="3000"/>
        </w:tabs>
        <w:spacing w:before="60" w:after="60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Pr="00642A3B" w:rsidR="008B484E" w:rsidP="02458A9D" w:rsidRDefault="008B484E" w14:paraId="3CFB7FAB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The Learning 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>Objectives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>covered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 by the Module</w:t>
      </w:r>
    </w:p>
    <w:tbl>
      <w:tblPr>
        <w:tblW w:w="101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65"/>
      </w:tblGrid>
      <w:tr w:rsidRPr="00642A3B" w:rsidR="008B484E" w:rsidTr="02458A9D" w14:paraId="5B99A541" w14:textId="77777777">
        <w:tc>
          <w:tcPr>
            <w:tcW w:w="10165" w:type="dxa"/>
            <w:shd w:val="clear" w:color="auto" w:fill="auto"/>
            <w:tcMar/>
          </w:tcPr>
          <w:p w:rsidRPr="00642A3B" w:rsidR="008B484E" w:rsidP="02458A9D" w:rsidRDefault="008B484E" w14:paraId="175D9313" w14:textId="77777777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In 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completing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this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Module, the 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learner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will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be 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able</w:t>
            </w:r>
            <w:r w:rsidRPr="02458A9D" w:rsidR="008B484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to:</w:t>
            </w:r>
          </w:p>
          <w:p w:rsidR="005948D9" w:rsidP="02458A9D" w:rsidRDefault="005948D9" w14:paraId="603A5EE1" w14:textId="18BC0ED4">
            <w:pPr>
              <w:pStyle w:val="Prrafodelista"/>
              <w:numPr>
                <w:ilvl w:val="0"/>
                <w:numId w:val="25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Conocer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principales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accesibilidad web.</w:t>
            </w:r>
          </w:p>
          <w:p w:rsidR="005948D9" w:rsidP="02458A9D" w:rsidRDefault="005948D9" w14:paraId="2B65FF18" w14:textId="3BA7BADB">
            <w:pPr>
              <w:pStyle w:val="Prrafodelista"/>
              <w:numPr>
                <w:ilvl w:val="0"/>
                <w:numId w:val="25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Utilizar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Office para la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creación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y acceso a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contenidos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Pr="005948D9" w:rsidR="0089673C" w:rsidP="02458A9D" w:rsidRDefault="005948D9" w14:paraId="23E67816" w14:textId="36F56BEB">
            <w:pPr>
              <w:pStyle w:val="Prrafodelista"/>
              <w:numPr>
                <w:ilvl w:val="0"/>
                <w:numId w:val="25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Conocer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algunos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ejemplos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recursos para la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elaboración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materiales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educativos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, a partir de la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guía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consulta.</w:t>
            </w:r>
          </w:p>
        </w:tc>
      </w:tr>
    </w:tbl>
    <w:p w:rsidRPr="00642A3B" w:rsidR="008B484E" w:rsidP="02458A9D" w:rsidRDefault="008B484E" w14:paraId="1DE8D769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  <w:bookmarkStart w:name="_heading=h.1fob9te" w:id="1"/>
      <w:bookmarkEnd w:id="1"/>
    </w:p>
    <w:p w:rsidRPr="00642A3B" w:rsidR="008B484E" w:rsidP="02458A9D" w:rsidRDefault="008B484E" w14:paraId="75449640" w14:textId="2769B8F2">
      <w:pPr>
        <w:rPr>
          <w:rFonts w:ascii="Arial" w:hAnsi="Arial" w:eastAsia="Arial" w:cs="Arial"/>
          <w:b w:val="1"/>
          <w:bCs w:val="1"/>
          <w:sz w:val="24"/>
          <w:szCs w:val="24"/>
        </w:rPr>
      </w:pP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>Units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>within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 the </w:t>
      </w: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>Module :</w:t>
      </w:r>
    </w:p>
    <w:tbl>
      <w:tblPr>
        <w:tblW w:w="101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0165"/>
      </w:tblGrid>
      <w:tr w:rsidRPr="00642A3B" w:rsidR="008B484E" w:rsidTr="02458A9D" w14:paraId="6C902F7F" w14:textId="77777777">
        <w:tc>
          <w:tcPr>
            <w:tcW w:w="10165" w:type="dxa"/>
            <w:shd w:val="clear" w:color="auto" w:fill="auto"/>
            <w:tcMar/>
          </w:tcPr>
          <w:p w:rsidRPr="00642A3B" w:rsidR="008B484E" w:rsidP="02458A9D" w:rsidRDefault="008B484E" w14:paraId="63450B8F" w14:textId="7C41C406">
            <w:pP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Module </w:t>
            </w:r>
            <w:r w:rsidRPr="02458A9D" w:rsidR="64E12FDB">
              <w:rPr>
                <w:rFonts w:ascii="Arial" w:hAnsi="Arial" w:eastAsia="Arial" w:cs="Arial"/>
                <w:sz w:val="24"/>
                <w:szCs w:val="24"/>
                <w:highlight w:val="magenta"/>
              </w:rPr>
              <w:t>#</w:t>
            </w:r>
            <w:r w:rsidRPr="02458A9D" w:rsidR="7185EC0C">
              <w:rPr>
                <w:rFonts w:ascii="Arial" w:hAnsi="Arial" w:eastAsia="Arial" w:cs="Arial"/>
                <w:sz w:val="24"/>
                <w:szCs w:val="24"/>
                <w:highlight w:val="magenta"/>
              </w:rPr>
              <w:t>1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is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divided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in </w:t>
            </w:r>
            <w:r w:rsidRPr="02458A9D" w:rsidR="1D5732C4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main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units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:</w:t>
            </w:r>
          </w:p>
          <w:p w:rsidRPr="00642A3B" w:rsidR="008B484E" w:rsidP="02458A9D" w:rsidRDefault="0089673C" w14:paraId="6AD965F5" w14:textId="29908AC3">
            <w:pPr>
              <w:numPr>
                <w:ilvl w:val="0"/>
                <w:numId w:val="18"/>
              </w:numPr>
              <w:spacing w:before="240" w:after="0"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37A7BB0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.1 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 xml:space="preserve">Accesibilidad en 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>documentos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 xml:space="preserve"> de Office</w:t>
            </w:r>
          </w:p>
          <w:p w:rsidRPr="00642A3B" w:rsidR="008B484E" w:rsidP="02458A9D" w:rsidRDefault="0089673C" w14:paraId="31294F42" w14:textId="4F5C6BAA">
            <w:pPr>
              <w:numPr>
                <w:ilvl w:val="0"/>
                <w:numId w:val="18"/>
              </w:numPr>
              <w:spacing w:after="0"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37A7BB0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.2 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 xml:space="preserve">Webs 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>accesibles</w:t>
            </w:r>
          </w:p>
          <w:p w:rsidRPr="00642A3B" w:rsidR="00157212" w:rsidP="02458A9D" w:rsidRDefault="00157212" w14:paraId="57C119AA" w14:textId="72C9B9B2">
            <w:pPr>
              <w:numPr>
                <w:ilvl w:val="0"/>
                <w:numId w:val="18"/>
              </w:numPr>
              <w:spacing w:after="0"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437E4E0C">
              <w:rPr>
                <w:rFonts w:ascii="Arial" w:hAnsi="Arial" w:eastAsia="Arial" w:cs="Arial"/>
                <w:sz w:val="24"/>
                <w:szCs w:val="24"/>
              </w:rPr>
              <w:t xml:space="preserve">1.3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Breve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guía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recursos para la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elaboración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materiales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educativos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EFEE822">
              <w:rPr>
                <w:rFonts w:ascii="Arial" w:hAnsi="Arial" w:eastAsia="Arial" w:cs="Arial"/>
                <w:sz w:val="24"/>
                <w:szCs w:val="24"/>
              </w:rPr>
              <w:t>accesibles</w:t>
            </w:r>
          </w:p>
          <w:p w:rsidRPr="00642A3B" w:rsidR="008B484E" w:rsidP="02458A9D" w:rsidRDefault="008B484E" w14:paraId="175D2CE6" w14:textId="70D82852">
            <w:pPr>
              <w:spacing w:after="0" w:line="240" w:lineRule="auto"/>
              <w:ind w:left="720"/>
              <w:rPr>
                <w:rFonts w:ascii="Arial" w:hAnsi="Arial" w:eastAsia="Arial" w:cs="Arial"/>
                <w:sz w:val="24"/>
                <w:szCs w:val="24"/>
              </w:rPr>
            </w:pPr>
            <w:bookmarkStart w:name="_heading=h.2et92p0" w:id="2"/>
            <w:bookmarkStart w:name="_heading=h.gkesrsudbkpd" w:id="3"/>
            <w:bookmarkEnd w:id="2"/>
            <w:bookmarkEnd w:id="3"/>
          </w:p>
        </w:tc>
      </w:tr>
    </w:tbl>
    <w:p w:rsidRPr="00642A3B" w:rsidR="00E570CD" w:rsidP="02458A9D" w:rsidRDefault="00E570CD" w14:paraId="430FA852" w14:textId="77777777">
      <w:pPr>
        <w:tabs>
          <w:tab w:val="left" w:pos="3000"/>
        </w:tabs>
        <w:spacing w:before="60" w:after="60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D92089" w:rsidP="02458A9D" w:rsidRDefault="00D92089" w14:paraId="6FD96C24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D92089" w:rsidP="02458A9D" w:rsidRDefault="00D92089" w14:paraId="07AE3E71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D92089" w:rsidP="02458A9D" w:rsidRDefault="00D92089" w14:paraId="3D2ECA71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D92089" w:rsidP="02458A9D" w:rsidRDefault="00D92089" w14:paraId="6D446AB7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p w:rsidR="00D92089" w:rsidP="02458A9D" w:rsidRDefault="00D92089" w14:paraId="75A54CC9" w14:textId="77777777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p w:rsidRPr="00642A3B" w:rsidR="001F7A20" w:rsidP="02458A9D" w:rsidRDefault="008B484E" w14:paraId="5319687E" w14:textId="42DEBA7E">
      <w:pPr>
        <w:rPr>
          <w:rFonts w:ascii="Arial" w:hAnsi="Arial" w:eastAsia="Arial" w:cs="Arial"/>
          <w:b w:val="1"/>
          <w:bCs w:val="1"/>
          <w:sz w:val="24"/>
          <w:szCs w:val="24"/>
        </w:rPr>
      </w:pPr>
      <w:r w:rsidRPr="02458A9D" w:rsidR="008B484E">
        <w:rPr>
          <w:rFonts w:ascii="Arial" w:hAnsi="Arial" w:eastAsia="Arial" w:cs="Arial"/>
          <w:b w:val="1"/>
          <w:bCs w:val="1"/>
          <w:sz w:val="24"/>
          <w:szCs w:val="24"/>
        </w:rPr>
        <w:t xml:space="preserve">Unit 1: </w:t>
      </w:r>
    </w:p>
    <w:tbl>
      <w:tblPr>
        <w:tblW w:w="101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8175"/>
      </w:tblGrid>
      <w:tr w:rsidRPr="00642A3B" w:rsidR="00C113D8" w:rsidTr="02458A9D" w14:paraId="4FB0FD1C" w14:textId="77777777">
        <w:trPr>
          <w:trHeight w:val="3650"/>
        </w:trPr>
        <w:tc>
          <w:tcPr>
            <w:tcW w:w="19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42A3B" w:rsidR="00C113D8" w:rsidP="02458A9D" w:rsidRDefault="00C113D8" w14:paraId="78153E8A" w14:textId="77777777">
            <w:pPr>
              <w:spacing w:before="240" w:after="240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Summary</w:t>
            </w: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of the Unit and the Learning </w:t>
            </w: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Objectives</w:t>
            </w: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Covered</w:t>
            </w:r>
          </w:p>
        </w:tc>
        <w:tc>
          <w:tcPr>
            <w:tcW w:w="817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3EF" w:rsidP="02458A9D" w:rsidRDefault="001C512C" w14:paraId="59181325" w14:textId="77777777">
            <w:pPr>
              <w:spacing w:before="240" w:after="24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 xml:space="preserve">La 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>unidad</w:t>
            </w:r>
            <w:r w:rsidRPr="02458A9D" w:rsidR="758C1F5E">
              <w:rPr>
                <w:rFonts w:ascii="Arial" w:hAnsi="Arial" w:eastAsia="Arial" w:cs="Arial"/>
                <w:sz w:val="24"/>
                <w:szCs w:val="24"/>
              </w:rPr>
              <w:t xml:space="preserve"> #1 p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retende mostrar las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principales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características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de accesibilidad de Microsoft Office. </w:t>
            </w:r>
          </w:p>
          <w:p w:rsidR="008063EF" w:rsidP="02458A9D" w:rsidRDefault="008063EF" w14:paraId="19B93FDA" w14:textId="77777777">
            <w:pPr>
              <w:spacing w:before="240" w:after="24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Al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finalizar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unidad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habrás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aprendido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</w:p>
          <w:p w:rsidR="008063EF" w:rsidP="02458A9D" w:rsidRDefault="008063EF" w14:paraId="622F687F" w14:textId="0C336D65">
            <w:pPr>
              <w:spacing w:before="240" w:after="120" w:afterAutospacing="off" w:line="360" w:lineRule="auto"/>
              <w:contextualSpacing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-A crear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documentos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en Word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Power Point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y Excel.</w:t>
            </w:r>
          </w:p>
          <w:p w:rsidR="00436131" w:rsidP="02458A9D" w:rsidRDefault="00436131" w14:paraId="2BF86E0B" w14:textId="39D011A9">
            <w:pPr>
              <w:spacing w:before="240" w:after="24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-A incorporar la accesibilidad a Outlook. </w:t>
            </w:r>
          </w:p>
          <w:p w:rsidR="008063EF" w:rsidP="02458A9D" w:rsidRDefault="008063EF" w14:paraId="77D5E585" w14:textId="210BCDE5">
            <w:pPr>
              <w:spacing w:before="240" w:after="24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-A incorporar las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últimas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actualizaciones</w:t>
            </w: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 xml:space="preserve"> en accesibilidad de Microsoft Office</w:t>
            </w:r>
          </w:p>
          <w:p w:rsidRPr="00642A3B" w:rsidR="00C113D8" w:rsidP="02458A9D" w:rsidRDefault="008063EF" w14:paraId="205DF5F2" w14:textId="08C9B217">
            <w:pPr>
              <w:spacing w:before="240" w:after="240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E804A3D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 xml:space="preserve">A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revisar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la accesibilidad de los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documentos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generados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resolver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problemas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</w:tc>
      </w:tr>
    </w:tbl>
    <w:p w:rsidRPr="00642A3B" w:rsidR="008B484E" w:rsidP="02458A9D" w:rsidRDefault="008B484E" w14:paraId="79C678B0" w14:textId="327A8EBC">
      <w:pPr>
        <w:rPr>
          <w:rFonts w:ascii="Arial" w:hAnsi="Arial" w:eastAsia="Arial" w:cs="Arial"/>
          <w:b w:val="1"/>
          <w:bCs w:val="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"/>
        <w:gridCol w:w="8560"/>
      </w:tblGrid>
      <w:tr w:rsidRPr="00642A3B" w:rsidR="00C113D8" w:rsidTr="02458A9D" w14:paraId="13B1D86A" w14:textId="77777777">
        <w:tc>
          <w:tcPr>
            <w:tcW w:w="1975" w:type="dxa"/>
            <w:tcMar/>
          </w:tcPr>
          <w:p w:rsidRPr="00642A3B" w:rsidR="00C113D8" w:rsidP="02458A9D" w:rsidRDefault="00C113D8" w14:paraId="52EBAD2F" w14:textId="35F68EB1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1st Learning Unit</w:t>
            </w:r>
          </w:p>
        </w:tc>
        <w:tc>
          <w:tcPr>
            <w:tcW w:w="7653" w:type="dxa"/>
            <w:tcMar/>
          </w:tcPr>
          <w:p w:rsidRPr="00642A3B" w:rsidR="00C113D8" w:rsidP="02458A9D" w:rsidRDefault="00486F1F" w14:paraId="365FC914" w14:textId="789B22BE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02458A9D" w:rsidR="263AE9E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Accesibilidad en Office</w:t>
            </w:r>
          </w:p>
        </w:tc>
      </w:tr>
      <w:tr w:rsidRPr="00642A3B" w:rsidR="00C113D8" w:rsidTr="02458A9D" w14:paraId="07C4DAB9" w14:textId="77777777">
        <w:tc>
          <w:tcPr>
            <w:tcW w:w="1975" w:type="dxa"/>
            <w:tcMar/>
          </w:tcPr>
          <w:p w:rsidRPr="00642A3B" w:rsidR="00C113D8" w:rsidP="02458A9D" w:rsidRDefault="00C113D8" w14:paraId="2D0B25EA" w14:textId="7BEF9A21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Learning </w:t>
            </w:r>
            <w:r w:rsidRPr="02458A9D" w:rsidR="5592E37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Content</w:t>
            </w:r>
            <w:r w:rsidRPr="02458A9D" w:rsidR="71641EA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</w:p>
          <w:p w:rsidRPr="00642A3B" w:rsidR="00C113D8" w:rsidP="02458A9D" w:rsidRDefault="00C113D8" w14:paraId="28C80D50" w14:textId="03C1634D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</w:p>
        </w:tc>
        <w:tc>
          <w:tcPr>
            <w:tcW w:w="7653" w:type="dxa"/>
            <w:tcMar/>
          </w:tcPr>
          <w:p w:rsidR="00436131" w:rsidP="02458A9D" w:rsidRDefault="00436131" w14:paraId="5111128A" w14:textId="75C8BBDE">
            <w:pP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Los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contenidos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unidad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presentan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</w:p>
          <w:p w:rsidRPr="00436131" w:rsidR="00C113D8" w:rsidP="02458A9D" w:rsidRDefault="00436131" w14:paraId="68ECA3F8" w14:textId="02256EFD">
            <w:pP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Accesibilidad en Word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Pr="00436131" w:rsidR="009E4FF4" w:rsidP="02458A9D" w:rsidRDefault="00436131" w14:paraId="3D1D5FD4" w14:textId="711F966B">
            <w:pP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Accesibilidad en Power Point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Pr="00436131" w:rsidR="009E4FF4" w:rsidP="02458A9D" w:rsidRDefault="00436131" w14:paraId="71222010" w14:textId="63DA84E5">
            <w:pPr>
              <w:spacing w:line="360" w:lineRule="auto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Accesibilidad en Excel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Pr="005179A9" w:rsidR="00C113D8" w:rsidP="02458A9D" w:rsidRDefault="00436131" w14:paraId="289DAA09" w14:textId="3C7855B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Cómo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>edactar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>textos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EFEE9F6">
              <w:rPr>
                <w:rFonts w:ascii="Arial" w:hAnsi="Arial" w:eastAsia="Arial" w:cs="Arial"/>
                <w:sz w:val="24"/>
                <w:szCs w:val="24"/>
              </w:rPr>
              <w:t>alternativos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, o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hacer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imágenes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sean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Pr="005179A9" w:rsidR="00C113D8" w:rsidP="02458A9D" w:rsidRDefault="00436131" w14:paraId="1DB36F63" w14:textId="53A0BF5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5C964E9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5C964E9">
              <w:rPr>
                <w:rFonts w:ascii="Arial" w:hAnsi="Arial" w:eastAsia="Arial" w:cs="Arial"/>
                <w:sz w:val="24"/>
                <w:szCs w:val="24"/>
              </w:rPr>
              <w:t>Otr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>as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 xml:space="preserve"> te 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>será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>útil</w:t>
            </w:r>
            <w:r w:rsidRPr="02458A9D" w:rsidR="32AB0F4A">
              <w:rPr>
                <w:rFonts w:ascii="Arial" w:hAnsi="Arial" w:eastAsia="Arial" w:cs="Arial"/>
                <w:sz w:val="24"/>
                <w:szCs w:val="24"/>
              </w:rPr>
              <w:t xml:space="preserve"> conocer</w:t>
            </w:r>
            <w:r w:rsidRPr="02458A9D" w:rsidR="75C964E9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Accesibilidad en Outlook</w:t>
            </w:r>
            <w:r w:rsidRPr="02458A9D" w:rsidR="38177A84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11AAF57C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Cómo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ejecutar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Comprobador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de Accesibilidad de Microsoft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</w:tc>
      </w:tr>
      <w:tr w:rsidRPr="00642A3B" w:rsidR="00C113D8" w:rsidTr="02458A9D" w14:paraId="3832DAAB" w14:textId="77777777">
        <w:trPr>
          <w:trHeight w:val="466"/>
        </w:trPr>
        <w:tc>
          <w:tcPr>
            <w:tcW w:w="1975" w:type="dxa"/>
            <w:tcMar/>
          </w:tcPr>
          <w:p w:rsidRPr="00642A3B" w:rsidR="00C113D8" w:rsidP="02458A9D" w:rsidRDefault="00C113D8" w14:paraId="635A49A7" w14:textId="11FB913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1641EA2">
              <w:rPr>
                <w:rFonts w:ascii="Arial" w:hAnsi="Arial" w:eastAsia="Arial" w:cs="Arial"/>
                <w:sz w:val="24"/>
                <w:szCs w:val="24"/>
              </w:rPr>
              <w:t xml:space="preserve">Learning </w:t>
            </w:r>
            <w:r w:rsidRPr="02458A9D" w:rsidR="71641EA2">
              <w:rPr>
                <w:rFonts w:ascii="Arial" w:hAnsi="Arial" w:eastAsia="Arial" w:cs="Arial"/>
                <w:sz w:val="24"/>
                <w:szCs w:val="24"/>
              </w:rPr>
              <w:t>Materials</w:t>
            </w:r>
          </w:p>
        </w:tc>
        <w:tc>
          <w:tcPr>
            <w:tcW w:w="7653" w:type="dxa"/>
            <w:tcMar/>
          </w:tcPr>
          <w:p w:rsidR="009E4FF4" w:rsidP="02458A9D" w:rsidRDefault="009E4FF4" w14:paraId="582F674C" w14:textId="3740B7E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Calibri Light" w:hAnsi="Calibri Light" w:eastAsia="Calibri" w:cs=""/>
                <w:sz w:val="28"/>
                <w:szCs w:val="28"/>
              </w:rPr>
            </w:pPr>
            <w:r w:rsidRPr="02458A9D" w:rsidR="02458A9D">
              <w:rPr>
                <w:rFonts w:ascii="Arial" w:hAnsi="Arial" w:eastAsia="Arial" w:cs="Arial"/>
                <w:sz w:val="28"/>
                <w:szCs w:val="28"/>
              </w:rPr>
              <w:t xml:space="preserve">1. </w:t>
            </w:r>
            <w:r w:rsidRPr="02458A9D" w:rsidR="59B802B7">
              <w:rPr>
                <w:rFonts w:ascii="Arial" w:hAnsi="Arial" w:eastAsia="Arial" w:cs="Arial"/>
                <w:sz w:val="28"/>
                <w:szCs w:val="28"/>
              </w:rPr>
              <w:t>ACCESIBILIDAD EN WORD</w:t>
            </w:r>
          </w:p>
          <w:p w:rsidRPr="00642A3B" w:rsidR="009E4FF4" w:rsidP="02458A9D" w:rsidRDefault="009E4FF4" w14:paraId="33BD625B" w14:textId="2FB13F2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>Algunos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 xml:space="preserve"> de los 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>aspectos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>relevantes</w:t>
            </w:r>
            <w:r w:rsidRPr="02458A9D" w:rsidR="76182A2D">
              <w:rPr>
                <w:rFonts w:ascii="Arial" w:hAnsi="Arial" w:eastAsia="Arial" w:cs="Arial"/>
                <w:sz w:val="24"/>
                <w:szCs w:val="24"/>
              </w:rPr>
              <w:t xml:space="preserve"> a tener en cuenta para e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laborar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documentos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en Word</w:t>
            </w:r>
            <w:r w:rsidRPr="02458A9D" w:rsidR="23EC438F">
              <w:rPr>
                <w:rFonts w:ascii="Arial" w:hAnsi="Arial" w:eastAsia="Arial" w:cs="Arial"/>
                <w:sz w:val="24"/>
                <w:szCs w:val="24"/>
              </w:rPr>
              <w:t xml:space="preserve"> son los </w:t>
            </w:r>
            <w:r w:rsidRPr="02458A9D" w:rsidR="23EC438F">
              <w:rPr>
                <w:rFonts w:ascii="Arial" w:hAnsi="Arial" w:eastAsia="Arial" w:cs="Arial"/>
                <w:sz w:val="24"/>
                <w:szCs w:val="24"/>
              </w:rPr>
              <w:t>siguientes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04A6C904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  <w:p w:rsidR="00D000FA" w:rsidP="02458A9D" w:rsidRDefault="00492D52" w14:paraId="080232DD" w14:textId="78B5263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10C5641">
              <w:rPr>
                <w:rFonts w:ascii="Arial" w:hAnsi="Arial" w:eastAsia="Arial" w:cs="Arial"/>
                <w:sz w:val="24"/>
                <w:szCs w:val="24"/>
              </w:rPr>
              <w:t>1.</w:t>
            </w:r>
            <w:r w:rsidRPr="02458A9D" w:rsidR="6E8688B9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 I</w:t>
            </w:r>
            <w:r w:rsidRPr="02458A9D" w:rsidR="77505B45">
              <w:rPr>
                <w:rFonts w:ascii="Arial" w:hAnsi="Arial" w:eastAsia="Arial" w:cs="Arial"/>
                <w:sz w:val="24"/>
                <w:szCs w:val="24"/>
              </w:rPr>
              <w:t xml:space="preserve">DIOMA.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Lo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primero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es el idioma del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va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documento. Esta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práctica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beneficia a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inmersivo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mejora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pronunciación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texto.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Además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permitirá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software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utilizado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función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corrección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ortográfica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automática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Para indicar el idioma del texto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pulsar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ubicación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texto 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superior y pulsar en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Revisar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Después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bloque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“Idioma”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Establecer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idioma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corrección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información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Revisar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ortografía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gramática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otro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idioma con Microsoft Word </w:t>
            </w:r>
            <w:r w:rsidRPr="02458A9D" w:rsidR="10549993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.2. T</w:t>
            </w:r>
            <w:r w:rsidRPr="02458A9D" w:rsidR="28FE0B60">
              <w:rPr>
                <w:rFonts w:ascii="Arial" w:hAnsi="Arial" w:eastAsia="Arial" w:cs="Arial"/>
                <w:sz w:val="24"/>
                <w:szCs w:val="24"/>
              </w:rPr>
              <w:t>IPOGRAFÍA.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6174A20">
              <w:rPr>
                <w:rFonts w:ascii="Arial" w:hAnsi="Arial" w:eastAsia="Arial" w:cs="Arial"/>
                <w:sz w:val="24"/>
                <w:szCs w:val="24"/>
              </w:rPr>
              <w:t xml:space="preserve">Lista de las </w:t>
            </w:r>
            <w:r w:rsidRPr="02458A9D" w:rsidR="06174A20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06174A2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6174A20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decuadas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</w:p>
          <w:p w:rsidR="00D000FA" w:rsidP="02458A9D" w:rsidRDefault="00492D52" w14:paraId="31F1CFED" w14:textId="62F9467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1BB90758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Sans Serif: Calibri, Century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Gothic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Tahoma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 Verdana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excluyendo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Arial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Helvetica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plantean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problemas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diferenciación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“i”, la “l” y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número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1).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familias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calidades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definición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). </w:t>
            </w:r>
          </w:p>
          <w:p w:rsidR="00D000FA" w:rsidP="02458A9D" w:rsidRDefault="00492D52" w14:paraId="74A54D97" w14:textId="5121268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281192B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Serif: Times New Roman, Georgia.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familias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papel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="00D000FA" w:rsidP="02458A9D" w:rsidRDefault="00492D52" w14:paraId="56EB97FD" w14:textId="65757B5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34B3957A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Slab serif: Arvo, Museo 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lab,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ockwell.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stas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amilias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 f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uentes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 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ecomiendan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hora de 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ealizar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ítulos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 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partados.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Sin embargo, si se q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uiere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legir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tro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tipo de t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ipografía,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ecomienda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seguir las 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iguientes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autas: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  <w:p w:rsidR="00D000FA" w:rsidP="02458A9D" w:rsidRDefault="00492D52" w14:paraId="0D79A452" w14:textId="20C0588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Otros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aspectos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consideración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respecto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 al tipo de 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letra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escogid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</w:p>
          <w:p w:rsidR="00D000FA" w:rsidP="02458A9D" w:rsidRDefault="00492D52" w14:paraId="532F700E" w14:textId="652D0495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131B0450">
              <w:rPr>
                <w:rFonts w:ascii="Arial" w:hAnsi="Arial" w:eastAsia="Arial" w:cs="Arial"/>
                <w:sz w:val="24"/>
                <w:szCs w:val="24"/>
              </w:rPr>
              <w:t xml:space="preserve">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ascendentes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descendentes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destaquen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(por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ejemplo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en el caso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ascendentes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vertical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“d” y en el caso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descendentes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vertical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“y”). </w:t>
            </w:r>
          </w:p>
          <w:p w:rsidR="00D000FA" w:rsidP="02458A9D" w:rsidRDefault="00492D52" w14:paraId="7773964F" w14:textId="2605D19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•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combinación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d/b y p/q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ser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espejo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•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mayúscula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“i”,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minúscula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“l” y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número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1,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poder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diferenciar</w:t>
            </w:r>
            <w:r w:rsidRPr="02458A9D" w:rsidR="5920C212">
              <w:rPr>
                <w:rFonts w:ascii="Arial" w:hAnsi="Arial" w:eastAsia="Arial" w:cs="Arial"/>
                <w:sz w:val="24"/>
                <w:szCs w:val="24"/>
              </w:rPr>
              <w:t>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claramente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="00D000FA" w:rsidP="02458A9D" w:rsidRDefault="00492D52" w14:paraId="069091EF" w14:textId="5F40585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•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espacio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muy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4E3EA393" w14:textId="00D6A8B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• El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Kerning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volado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definido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la parte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relieve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tiene la forma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) es importante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la “r” y “n”,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“moderno”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podrían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llegarse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cambiar por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módem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</w:t>
            </w:r>
          </w:p>
          <w:p w:rsidR="00D000FA" w:rsidP="02458A9D" w:rsidRDefault="00492D52" w14:paraId="242EC590" w14:textId="17492DC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1D837287">
              <w:rPr>
                <w:rFonts w:ascii="Arial" w:hAnsi="Arial" w:eastAsia="Arial" w:cs="Arial"/>
                <w:sz w:val="24"/>
                <w:szCs w:val="24"/>
              </w:rPr>
              <w:t xml:space="preserve">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cuanto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tamaño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lo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tenga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tamaño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mínimo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12px,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aunque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dependerá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tipo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elegido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llegando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recomendables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algunas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situaciones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tamaño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14px.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tamaño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debería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sufrir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múltiples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variaciones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largo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un documento. </w:t>
            </w:r>
          </w:p>
          <w:p w:rsidR="00D000FA" w:rsidP="02458A9D" w:rsidRDefault="00492D52" w14:paraId="4D3BDEAA" w14:textId="2257C8A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C3AD8F8">
              <w:rPr>
                <w:rFonts w:ascii="Arial" w:hAnsi="Arial" w:eastAsia="Arial" w:cs="Arial"/>
                <w:sz w:val="24"/>
                <w:szCs w:val="24"/>
              </w:rPr>
              <w:t xml:space="preserve">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limitar el uso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variaciones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diseño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cursiva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negrita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mayúsculas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influyen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forma negativa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inclinación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cursiva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grosor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texto tiene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normal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5 semi-negrita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mejor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negrita) y el uso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mayúsculas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reducirse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inicio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ejemplo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nombres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inicio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párrafo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489F7BEA" w14:textId="44B4144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10D8B93">
              <w:rPr>
                <w:rFonts w:ascii="Arial" w:hAnsi="Arial" w:eastAsia="Arial" w:cs="Arial"/>
                <w:sz w:val="24"/>
                <w:szCs w:val="24"/>
              </w:rPr>
              <w:t xml:space="preserve">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alineación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textos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682722B3">
              <w:rPr>
                <w:rFonts w:ascii="Arial" w:hAnsi="Arial" w:eastAsia="Arial" w:cs="Arial"/>
                <w:sz w:val="24"/>
                <w:szCs w:val="24"/>
              </w:rPr>
              <w:t>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justificado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generan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espacios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alineadas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bordes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espacios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interrumpen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 incluso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provocar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saltos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involuntarios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Por ello,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recomienda</w:t>
            </w:r>
            <w:r w:rsidRPr="02458A9D" w:rsidR="5CA719A6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alinear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textos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borde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izquierdo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documento. En general, se considera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número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óptimo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caracteres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comprender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45 y 75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permitiendo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justificación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caso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mínimo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50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caracteres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legible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3BA87F71" w14:textId="12A92CF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38F766CD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.3. </w:t>
            </w:r>
            <w:r w:rsidRPr="02458A9D" w:rsidR="6E4561D1">
              <w:rPr>
                <w:rFonts w:ascii="Arial" w:hAnsi="Arial" w:eastAsia="Arial" w:cs="Arial"/>
                <w:sz w:val="24"/>
                <w:szCs w:val="24"/>
              </w:rPr>
              <w:t>COLOR Y CONTRASTE.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En el caso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personas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daltonismo,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visión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reducida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incluso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pérdida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total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visión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elección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color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textos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muy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importante para la accesibilidad del documento.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el color del fondo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escribe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ejemplo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si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este documento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escribiera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gris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claro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vería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bien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si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eligiese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gris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oscuro.</w:t>
            </w:r>
            <w:r w:rsidRPr="02458A9D" w:rsidR="61DC2E06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Además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documento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leído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niveles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luminosidad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por ello,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destacar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buen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contraste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evitará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problemas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visualización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radio de contraste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texto de manera online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Contrast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Checker o mediante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descarga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Colour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Contrast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Analyser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6 </w:t>
            </w:r>
          </w:p>
          <w:p w:rsidR="00D000FA" w:rsidP="02458A9D" w:rsidRDefault="00492D52" w14:paraId="4529D130" w14:textId="3CDDD88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79C4BFE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.4. P</w:t>
            </w:r>
            <w:r w:rsidRPr="02458A9D" w:rsidR="66E1EFF5">
              <w:rPr>
                <w:rFonts w:ascii="Arial" w:hAnsi="Arial" w:eastAsia="Arial" w:cs="Arial"/>
                <w:sz w:val="24"/>
                <w:szCs w:val="24"/>
              </w:rPr>
              <w:t xml:space="preserve">ORTADA Y ENCABEZADOS.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A la hora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documento,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principales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ofrece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Word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son completamente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Sin embargo,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encontrar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sí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 son. Entrando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Obtener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directamente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Office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obtener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aplicaciones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Office 365. Dentro de Word,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superior,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pestaña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diríjase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todas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ofrecidas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Word.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Debemos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todas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completamente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hora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arreglar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problemas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accesibilidad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descoloque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distribución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nuestra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Para ello,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utilizan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tablas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simples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aunque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recomendable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función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verdadera de una tabla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recoger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Sin embargo, mediante el uso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tablas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nos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permitirá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mantener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distribución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nuestra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tablas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ser lo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simple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posible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inmersivo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leerlo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sin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ejemplo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si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elige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plantilla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“Ion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claro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)” y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comprueba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 accesibilidad, nos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saldrán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advertencia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alineados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texto.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mantener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una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formas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sencillas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 de una tabla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tamaños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mover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sus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respectivas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poner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el texto”. Para ello,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vaya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alinear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diseño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marcar “En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el texto”.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realiza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esta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ver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ambos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han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colocado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margen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izquierdo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uno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otro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tabla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filas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columnas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introducir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ambos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7461E43F">
              <w:rPr>
                <w:rFonts w:ascii="Arial" w:hAnsi="Arial" w:eastAsia="Arial" w:cs="Arial"/>
                <w:sz w:val="24"/>
                <w:szCs w:val="24"/>
              </w:rPr>
              <w:t>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Posteriormente,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colocan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tabla</w:t>
            </w:r>
            <w:r w:rsidRPr="02458A9D" w:rsidR="7AC87AA3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ocultar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sitúa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puntero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uno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bordes</w:t>
            </w:r>
            <w:r w:rsidRPr="02458A9D" w:rsidR="28CAAFB6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y</w:t>
            </w:r>
            <w:r w:rsidRPr="02458A9D" w:rsidR="361798B6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dando clic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botón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03B36332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Bordes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y,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“Sin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bordes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De esta forma,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desaparecen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errores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objetos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saldrán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nuevos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errores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accesibilidad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donde se indica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falta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texto alternativo y definir la fila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encabezado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Esto,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explicado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punto “Tablas”.</w:t>
            </w:r>
          </w:p>
          <w:p w:rsidR="00D000FA" w:rsidP="02458A9D" w:rsidRDefault="00492D52" w14:paraId="7A178B3E" w14:textId="2100E2C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cuanto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encabezados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pie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página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seguir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mismo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procedimiento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hora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tabla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quiera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añadir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imágenes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texto en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ubicación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personalizada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incluyamos</w:t>
            </w:r>
            <w:r w:rsidRPr="02458A9D" w:rsidR="799AF3CF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lo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ible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ord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6143D640" w14:textId="60815EFD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3B4CAD16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.5. G</w:t>
            </w:r>
            <w:r w:rsidRPr="02458A9D" w:rsidR="088BEAF9">
              <w:rPr>
                <w:rFonts w:ascii="Arial" w:hAnsi="Arial" w:eastAsia="Arial" w:cs="Arial"/>
                <w:sz w:val="24"/>
                <w:szCs w:val="24"/>
              </w:rPr>
              <w:t>LOSARIO.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glosario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facilita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personas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alguna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comprender el texto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personas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sordas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problemas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 comprender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recordar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)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cualquier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persona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familiarizada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el tema.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agregar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glosario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términos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documento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estructurarlo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formato de lista donde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indicar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todas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conllevar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cierta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5BC75279" w14:textId="3B2A974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45256129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.6. </w:t>
            </w:r>
            <w:r w:rsidRPr="02458A9D" w:rsidR="1A8ACAD5">
              <w:rPr>
                <w:rFonts w:ascii="Arial" w:hAnsi="Arial" w:eastAsia="Arial" w:cs="Arial"/>
                <w:sz w:val="24"/>
                <w:szCs w:val="24"/>
              </w:rPr>
              <w:t>TABLAS.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tabla en el documento,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posibilidad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</w:t>
            </w:r>
            <w:r w:rsidRPr="02458A9D" w:rsidR="3606A528">
              <w:rPr>
                <w:rFonts w:ascii="Arial" w:hAnsi="Arial" w:eastAsia="Arial" w:cs="Arial"/>
                <w:sz w:val="24"/>
                <w:szCs w:val="24"/>
              </w:rPr>
              <w:t>vaya</w:t>
            </w:r>
            <w:r w:rsidRPr="02458A9D" w:rsidR="3606A528">
              <w:rPr>
                <w:rFonts w:ascii="Arial" w:hAnsi="Arial" w:eastAsia="Arial" w:cs="Arial"/>
                <w:sz w:val="24"/>
                <w:szCs w:val="24"/>
              </w:rPr>
              <w:t xml:space="preserve"> a ser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leída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por el modo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inmersivo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ofrece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Word.  En primer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lugar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tablas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leídas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filas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por lo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necesario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colocación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comunes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un tema,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columnas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creada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facilidad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navegación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tal como se ha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comentado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anteriormente.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colocar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puntero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primera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tabulando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tecla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TAB)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sigan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orden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izquierda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arriba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hacia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abajo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saltos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combinadas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verticalmente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múltiples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 de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misma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En el caso de tener en una fila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dividida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varias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secciones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ambas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con un clic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ratón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“combinar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celdas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para facilitar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primera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fila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tabla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ser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encabezado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Una forma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hacerlo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sería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fila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encabezado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superior,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pestaña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Disposición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Repetir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filas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forma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realizarlo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sería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fila completa y dando clic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ella,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Propiedades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tabla”</w:t>
            </w:r>
            <w:r w:rsidRPr="02458A9D" w:rsidR="3100C2CD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dentro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Propiedades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tabla…”,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dirigirse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pestaña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“Fila” y, en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muestran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desmarcar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Permitir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dividir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filas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páginas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y marcar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Repetir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fila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encabezado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cada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página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dirigirse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pestaña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“Texto alternativo” 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incluye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la tabla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6AD05B9A" w14:textId="1DA66C8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1FC5FE92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.7. </w:t>
            </w:r>
            <w:r w:rsidRPr="02458A9D" w:rsidR="1ABB0549">
              <w:rPr>
                <w:rFonts w:ascii="Arial" w:hAnsi="Arial" w:eastAsia="Arial" w:cs="Arial"/>
                <w:sz w:val="24"/>
                <w:szCs w:val="24"/>
              </w:rPr>
              <w:t>IMÁGENES.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imagen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suele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el medio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visual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explicar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concepto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incluyen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imágenes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un documento,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0E1A018D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0E1A018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personas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ver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imágenes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necesitan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ayuda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productos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apoyo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describan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hacerlo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introducir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un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descriptivo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cada una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imágenes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añadidas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El texto alternativo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poder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reemplazar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función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realiza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imagen dentro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decir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poder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entender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contexto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imagen,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escuchando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ese texto en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viendo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imagen.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imagen en el documento,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dar clic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ella y pulsar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“Editar texto alternativo”. Word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abrirá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panel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llamado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“Texto alternativo” donde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imagen para una persona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ciega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para una persona con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dificultades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visuales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acorde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muestra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la imagen,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gran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ayuda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="00D000FA" w:rsidP="02458A9D" w:rsidRDefault="00492D52" w14:paraId="3CB1B749" w14:textId="2CC28970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0681727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.8. H</w:t>
            </w:r>
            <w:r w:rsidRPr="02458A9D" w:rsidR="4277F26B">
              <w:rPr>
                <w:rFonts w:ascii="Arial" w:hAnsi="Arial" w:eastAsia="Arial" w:cs="Arial"/>
                <w:sz w:val="24"/>
                <w:szCs w:val="24"/>
              </w:rPr>
              <w:t>IPERVÍNCULOS.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la hora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enlaces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hipervínculos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documento,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tener en cuenta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estén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bien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definidos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especificar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claramente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destino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lleva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Ante una URL como,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ejemplo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hyperlink r:id="Rce0bf8969e764df6">
              <w:r w:rsidRPr="02458A9D" w:rsidR="55B06A85">
                <w:rPr>
                  <w:rFonts w:ascii="Arial" w:hAnsi="Arial" w:eastAsia="Arial" w:cs="Arial"/>
                  <w:sz w:val="24"/>
                  <w:szCs w:val="24"/>
                </w:rPr>
                <w:t>https://www.</w:t>
              </w:r>
              <w:r w:rsidRPr="02458A9D" w:rsidR="1F599607">
                <w:rPr>
                  <w:rFonts w:ascii="Arial" w:hAnsi="Arial" w:eastAsia="Arial" w:cs="Arial"/>
                  <w:sz w:val="24"/>
                  <w:szCs w:val="24"/>
                </w:rPr>
                <w:t>COCEMFE</w:t>
              </w:r>
              <w:r w:rsidRPr="02458A9D" w:rsidR="55B06A85">
                <w:rPr>
                  <w:rFonts w:ascii="Arial" w:hAnsi="Arial" w:eastAsia="Arial" w:cs="Arial"/>
                  <w:sz w:val="24"/>
                  <w:szCs w:val="24"/>
                </w:rPr>
                <w:t>.es</w:t>
              </w:r>
            </w:hyperlink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no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apreciarse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dificultad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tiene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enlace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corto. Sin embargo, si la URL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fuera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larga,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ocupando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varias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líneas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pantalla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leyendo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una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letras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forman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enlace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complicando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comprensión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su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lectura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Para crear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hipervínculo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forma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correcta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generar un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descriptivo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hipervínculo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creado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texto,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clic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ello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Vínculo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ventana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encuentra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en la parte superior,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recuadro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“Texto” con la URL completa.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URL y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escribe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especifique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dirección web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lleva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hipervínculo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262ED8D4" w14:textId="719CABB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450EE906">
              <w:rPr>
                <w:rFonts w:ascii="Arial" w:hAnsi="Arial" w:eastAsia="Arial" w:cs="Arial"/>
                <w:sz w:val="24"/>
                <w:szCs w:val="24"/>
              </w:rPr>
              <w:t>1.9 FÓRMULAS MATEMÁTICAS.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caso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necesiten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fórmulas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matemáticas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en el documento, no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imagen sino como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matemático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mayoría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editores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texto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permiten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matemático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agregar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fórmula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utilizando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Microsoft Word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superior y pulsar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En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bloques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pulsar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bloque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Ecuación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e indicar el tipo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ecuación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matemática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quiera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insertar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</w:p>
          <w:p w:rsidR="00D000FA" w:rsidP="02458A9D" w:rsidRDefault="00492D52" w14:paraId="76F5CE74" w14:textId="612F49A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BDC58E3">
              <w:rPr>
                <w:rFonts w:ascii="Arial" w:hAnsi="Arial" w:eastAsia="Arial" w:cs="Arial"/>
                <w:sz w:val="24"/>
                <w:szCs w:val="24"/>
              </w:rPr>
              <w:t>2.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</w:t>
            </w:r>
            <w:r w:rsidRPr="02458A9D" w:rsidR="737DF1B9">
              <w:rPr>
                <w:rFonts w:ascii="Arial" w:hAnsi="Arial" w:eastAsia="Arial" w:cs="Arial"/>
                <w:sz w:val="24"/>
                <w:szCs w:val="24"/>
              </w:rPr>
              <w:t>OMPROBACIÓN DE ACCESIBILIDAD.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cumpl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mínim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requisito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para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accesibl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 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utiliza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herramient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Word de Office 365. Para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accesibilidad del documento, en 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superior de Word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pestañ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Revisa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”.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Entr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bloque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accesibilidad”.</w:t>
            </w:r>
            <w:r w:rsidRPr="02458A9D" w:rsidR="48E437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genera un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bloqu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derech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con la lista 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problema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accesibilidad de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documento. Si en 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resultado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algú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problema, pulsando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é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 en la parte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inferio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resultado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, 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explic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motivo del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erro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cóm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solucionarl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</w:t>
            </w:r>
            <w:r>
              <w:br/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NOTA: Se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recomiend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mantener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activ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opció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“Mantener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ejecució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accesibilidad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mientra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trabajo” para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comproband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accesibilidad del documento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segú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genera. </w:t>
            </w:r>
          </w:p>
          <w:p w:rsidR="00D000FA" w:rsidP="02458A9D" w:rsidRDefault="00492D52" w14:paraId="6FFE2A64" w14:textId="47F24D5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EF48794">
              <w:rPr>
                <w:rFonts w:ascii="Arial" w:hAnsi="Arial" w:eastAsia="Arial" w:cs="Arial"/>
                <w:sz w:val="24"/>
                <w:szCs w:val="24"/>
              </w:rPr>
              <w:t>3.</w:t>
            </w:r>
            <w:r w:rsidRPr="02458A9D" w:rsidR="4CB8EBE2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EF48794">
              <w:rPr>
                <w:rFonts w:ascii="Arial" w:hAnsi="Arial" w:eastAsia="Arial" w:cs="Arial"/>
                <w:sz w:val="24"/>
                <w:szCs w:val="24"/>
              </w:rPr>
              <w:t xml:space="preserve">PASAR EL DOCUMENTO A PDF.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finalizado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documento en Word y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errores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accesibilidad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convertir a formato PDF. Para ello,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desde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Word, se accede a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Archivo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 y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menú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izquierdo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“Guardar como…”.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continuación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ubicación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donde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quiera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guardar el documento con formato PDF.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seleccionada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ubicación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si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damos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Más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aparecerá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ventana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emergente, en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rellenarán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siguientes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Nombre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archivo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Nombre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archivo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PDF (No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necesario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extensión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.pdf). • Tipo: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Seleccionar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“PDF (*.pdf). 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Autores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Incluir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autores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documento. 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Etiquetas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Añadir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palabras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clave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relacionadas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separadas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punto y coma “;”. •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Escribir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 (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ser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diferente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nombre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archivo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). 21 En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botón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debe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estén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marcadas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casillas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Etiquetas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estructura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 para accesibilidad” y “Crear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marcadores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usando: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Títulos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”.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Rellenar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esta serie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favorece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 la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indexación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del documento,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ya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sea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nivel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ordenador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personal como para internet. El resto de las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opciones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se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pueden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dejar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como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aparecen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por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defecto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. Una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vez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rellenados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todos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los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datos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,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hay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pulsar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sobre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botón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“Guardar” para generar el documento en formato PDF.</w:t>
            </w:r>
            <w:r>
              <w:br/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NOTA: Si se cuenta con el programa Adobe Acrobat, es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recomendable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la accesibilidad del documento para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corrección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errores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durante la 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>conversión</w:t>
            </w:r>
            <w:r w:rsidRPr="02458A9D" w:rsidR="55B06A85">
              <w:rPr>
                <w:rFonts w:ascii="Arial" w:hAnsi="Arial" w:eastAsia="Arial" w:cs="Arial"/>
                <w:sz w:val="24"/>
                <w:szCs w:val="24"/>
              </w:rPr>
              <w:t xml:space="preserve"> al formato PDF</w:t>
            </w:r>
            <w:bookmarkStart w:name="_GoBack" w:id="4"/>
            <w:bookmarkEnd w:id="4"/>
          </w:p>
          <w:p w:rsidR="15D140B7" w:rsidP="02458A9D" w:rsidRDefault="15D140B7" w14:paraId="76BEE6EE" w14:textId="07A347E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7bc2b1e95970413c">
              <w:r w:rsidRPr="02458A9D" w:rsidR="15D140B7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https://support.microsoft.com/en-gb/office/make-your-word-documents-accessible-to-people-with-disabilities-d9bf3683-87ac-47ea-b91a-78dcacb3c66d</w:t>
              </w:r>
            </w:hyperlink>
          </w:p>
          <w:p w:rsidR="02458A9D" w:rsidP="02458A9D" w:rsidRDefault="02458A9D" w14:paraId="3C79E47F" w14:textId="061E83C5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009E4FF4" w:rsidP="02458A9D" w:rsidRDefault="009E4FF4" w14:paraId="254AC6C4" w14:textId="5579CF8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 w:rsidRPr="02458A9D" w:rsidR="66139177">
              <w:rPr>
                <w:rFonts w:ascii="Arial" w:hAnsi="Arial" w:eastAsia="Arial" w:cs="Arial"/>
                <w:sz w:val="28"/>
                <w:szCs w:val="28"/>
              </w:rPr>
              <w:t xml:space="preserve">2. </w:t>
            </w:r>
            <w:r w:rsidRPr="02458A9D" w:rsidR="2FFBE269">
              <w:rPr>
                <w:rFonts w:ascii="Arial" w:hAnsi="Arial" w:eastAsia="Arial" w:cs="Arial"/>
                <w:sz w:val="28"/>
                <w:szCs w:val="28"/>
              </w:rPr>
              <w:t>ACCESIBILIDAD EN POWER POINT</w:t>
            </w:r>
          </w:p>
          <w:p w:rsidR="339DE0DD" w:rsidP="02458A9D" w:rsidRDefault="339DE0DD" w14:paraId="5158DBC4" w14:textId="1126B3C5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Además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diferentes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requisitos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33EB62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conviene </w:t>
            </w:r>
            <w:r w:rsidRPr="02458A9D" w:rsidR="033EB62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conocer</w:t>
            </w:r>
            <w:r w:rsidRPr="02458A9D" w:rsidR="033EB62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2249477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2249477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detalle</w:t>
            </w:r>
            <w:r w:rsidRPr="02458A9D" w:rsidR="2249477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existen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recomendaciones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carácter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general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tener en cuenta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la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hora de generar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textuales</w:t>
            </w:r>
            <w:r w:rsidRPr="02458A9D" w:rsidR="7E81FC4A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: </w:t>
            </w:r>
          </w:p>
          <w:p w:rsidR="339DE0DD" w:rsidP="02458A9D" w:rsidRDefault="339DE0DD" w14:paraId="4060B636" w14:textId="596611D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Para facilitar la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comprensión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texto,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escribir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lenguaje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claro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sencillo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 incluso incorporar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glosario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documento. </w:t>
            </w:r>
          </w:p>
          <w:p w:rsidR="339DE0DD" w:rsidP="02458A9D" w:rsidRDefault="339DE0DD" w14:paraId="06082D47" w14:textId="32535A5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tipos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letra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serifa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Dentro de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tipos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letra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sin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serifa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uso de "Verdana" y no de "Arial",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ya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esta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última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distingue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entre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i latina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mayúscula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la "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"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minúscula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Procurar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fuente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18 o superior. </w:t>
            </w:r>
          </w:p>
          <w:p w:rsidR="339DE0DD" w:rsidP="02458A9D" w:rsidRDefault="339DE0DD" w14:paraId="5D2F6FF3" w14:textId="3E50089D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Proporcionar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forma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expandida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el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significado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abreviatura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acrónimo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primera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vez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aparezca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documento. </w:t>
            </w:r>
          </w:p>
          <w:p w:rsidR="339DE0DD" w:rsidP="02458A9D" w:rsidRDefault="339DE0DD" w14:paraId="1A15DC48" w14:textId="5D09FA6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especificar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idioma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principal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documento. </w:t>
            </w:r>
          </w:p>
          <w:p w:rsidR="339DE0DD" w:rsidP="02458A9D" w:rsidRDefault="339DE0DD" w14:paraId="40EF391F" w14:textId="04A635F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Proporcionar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texto alternativo para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(por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) </w:t>
            </w:r>
          </w:p>
          <w:p w:rsidR="339DE0DD" w:rsidP="02458A9D" w:rsidRDefault="339DE0DD" w14:paraId="3FD1B3D9" w14:textId="7CE2875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suficiente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contraste (al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menos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4.5:1)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entre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combinaciones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color del fondo y de primer plano en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texto y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también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conlleve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funcional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como por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botón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339DE0DD" w:rsidP="02458A9D" w:rsidRDefault="339DE0DD" w14:paraId="0337B658" w14:textId="41E6D12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Especificar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claramente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destino de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enlaces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demasiado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reducido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presenten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dificultades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la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hora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pulsarlos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339DE0DD" w:rsidP="02458A9D" w:rsidRDefault="339DE0DD" w14:paraId="351CFBC0" w14:textId="75A00BB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Uso de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forma consistente, es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decir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mismos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mismos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usos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dentro del documento, por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el caso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encabezados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339DE0DD" w:rsidP="02458A9D" w:rsidRDefault="339DE0DD" w14:paraId="3F0158C3" w14:textId="1A5DCF3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Intentar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flotantes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porque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general,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dificultan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acceso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su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generando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problemas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accesibilidad.</w:t>
            </w:r>
          </w:p>
          <w:p w:rsidR="339DE0DD" w:rsidP="02458A9D" w:rsidRDefault="339DE0DD" w14:paraId="7BB2325A" w14:textId="0C2EA0D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•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diseño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predefinido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objeto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asegurar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orden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correcto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apoyo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utilicemos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339DE0DD" w:rsidP="02458A9D" w:rsidRDefault="339DE0DD" w14:paraId="23A058FB" w14:textId="0EFE0AE2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color como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único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medio para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transmitir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Por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títulos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negrita o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fuente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mayor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; en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enlaces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puede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añadir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subrayado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; en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texturas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lugar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colores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</w:p>
          <w:p w:rsidR="339DE0DD" w:rsidP="02458A9D" w:rsidRDefault="339DE0DD" w14:paraId="4666F117" w14:textId="50C9631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• Evitar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colores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rojo,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naranja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verde. </w:t>
            </w:r>
          </w:p>
          <w:p w:rsidR="339DE0DD" w:rsidP="02458A9D" w:rsidRDefault="339DE0DD" w14:paraId="2B9FC7B3" w14:textId="5C61839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• 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una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fuente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mínimo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22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puntos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339DE0DD" w:rsidP="02458A9D" w:rsidRDefault="339DE0DD" w14:paraId="0CF2408E" w14:textId="3E21E25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Se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incluir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título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cada diapositiva,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aunque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339DE0D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visible</w:t>
            </w:r>
          </w:p>
          <w:p w:rsidR="007F48CB" w:rsidP="02458A9D" w:rsidRDefault="00492D52" w14:paraId="024411C5" w14:textId="7158E05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908fffa89f1e4f78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https://support.microsoft.com/en-us/office/make-your-powerpoint-presentations-accessible-to-people-with-disabilities-6f7772b2-2f33-4bd2-8ca7-dae3b2b3ef25</w:t>
              </w:r>
            </w:hyperlink>
          </w:p>
          <w:p w:rsidR="00ED7AA7" w:rsidP="02458A9D" w:rsidRDefault="00ED7AA7" w14:paraId="2FDE3EA4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009E4FF4" w:rsidP="02458A9D" w:rsidRDefault="009E4FF4" w14:paraId="6F32770B" w14:textId="076DE7C0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 w:rsidRPr="02458A9D" w:rsidR="045519C5">
              <w:rPr>
                <w:rFonts w:ascii="Arial" w:hAnsi="Arial" w:eastAsia="Arial" w:cs="Arial"/>
                <w:sz w:val="28"/>
                <w:szCs w:val="28"/>
              </w:rPr>
              <w:t xml:space="preserve">3. </w:t>
            </w:r>
            <w:r w:rsidRPr="02458A9D" w:rsidR="41AA3F8D">
              <w:rPr>
                <w:rFonts w:ascii="Arial" w:hAnsi="Arial" w:eastAsia="Arial" w:cs="Arial"/>
                <w:sz w:val="28"/>
                <w:szCs w:val="28"/>
              </w:rPr>
              <w:t>ACCESIBILIDAD EN EXCEL</w:t>
            </w:r>
          </w:p>
          <w:p w:rsidR="1DE07F09" w:rsidP="02458A9D" w:rsidRDefault="1DE07F09" w14:paraId="50DB4A23" w14:textId="211A556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Además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diferentes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requisitos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específicos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existen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recomendaciones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carácter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general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tener en cuenta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la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hora de generar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:</w:t>
            </w:r>
          </w:p>
          <w:p w:rsidR="1DE07F09" w:rsidP="02458A9D" w:rsidRDefault="1DE07F09" w14:paraId="0E9C68AA" w14:textId="0DE9CFF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Para facilitar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comprensión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texto,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escribir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un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lenguaje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claro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sencillo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 incluso incorporar un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glosario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documento. </w:t>
            </w:r>
          </w:p>
          <w:p w:rsidR="1DE07F09" w:rsidP="02458A9D" w:rsidRDefault="1DE07F09" w14:paraId="634E4F9E" w14:textId="142B8D3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tipos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letra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serifa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Dentro de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tipos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letra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sin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serifa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se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recomienda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uso de "Verdana" y no de "Arial",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ya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esta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última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distingue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entre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i latina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mayúscula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la "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"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minúscula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Procurar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12 o superior. </w:t>
            </w:r>
          </w:p>
          <w:p w:rsidR="1DE07F09" w:rsidP="02458A9D" w:rsidRDefault="1DE07F09" w14:paraId="4AF8F9A8" w14:textId="1B74E7E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Proporcionar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forma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expandida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el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significado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abreviatura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acrónimo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primera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vez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aparezca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documento. </w:t>
            </w:r>
          </w:p>
          <w:p w:rsidR="1DE07F09" w:rsidP="02458A9D" w:rsidRDefault="1DE07F09" w14:paraId="6481D737" w14:textId="38D51AB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Se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especificar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idioma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principal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documento. </w:t>
            </w:r>
          </w:p>
          <w:p w:rsidR="1DE07F09" w:rsidP="02458A9D" w:rsidRDefault="1DE07F09" w14:paraId="51132CBF" w14:textId="1DF9F072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Proporcionar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texto alternativo para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(por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) </w:t>
            </w:r>
          </w:p>
          <w:p w:rsidR="1DE07F09" w:rsidP="02458A9D" w:rsidRDefault="1DE07F09" w14:paraId="477B034D" w14:textId="44C0AEC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suficiente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contraste (al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menos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4.5:1)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entre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combinaciones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color del fondo y de primer plano en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texto y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también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conlleve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funcional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como 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botón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1DE07F09" w:rsidP="02458A9D" w:rsidRDefault="1DE07F09" w14:paraId="4C918BED" w14:textId="43B9087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Especificar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claramente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destino de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enlaces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tamaño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demasiado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reducido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presenten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dificultades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la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hora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pulsarlos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</w:p>
          <w:p w:rsidR="1DE07F09" w:rsidP="02458A9D" w:rsidRDefault="1DE07F09" w14:paraId="479CAB46" w14:textId="60FCD0B2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• Usar y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celda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diferentes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tipos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texto en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lugar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seleccionar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texto y modificarlo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directamente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</w:p>
          <w:p w:rsidR="1DE07F09" w:rsidP="02458A9D" w:rsidRDefault="1DE07F09" w14:paraId="425C2543" w14:textId="45DD979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• Es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preferible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predefinidos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define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Excel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frente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creados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nosotros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Esto facilita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comprensión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similares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1DE07F09" w:rsidP="02458A9D" w:rsidRDefault="1DE07F09" w14:paraId="334DAD44" w14:textId="3E41384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Uso de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forma consistente, es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decir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aplicar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mismos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estilos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mismos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usos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dentro del documento, 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el caso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encabezados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1DE07F09" w:rsidP="02458A9D" w:rsidRDefault="1DE07F09" w14:paraId="0633269B" w14:textId="01129A3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No combinar ni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dividir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celdas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Esta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práctica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dificulta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interpretación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estructura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celdas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por parte de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productos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apoyo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1DE07F09" w:rsidP="02458A9D" w:rsidRDefault="1DE07F09" w14:paraId="6F7FC4EC" w14:textId="1020E1D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Intentar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flotantes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porque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en general,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dificultan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acceso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su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generando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problemas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accesibilidad.</w:t>
            </w:r>
          </w:p>
          <w:p w:rsidR="1DE07F09" w:rsidP="02458A9D" w:rsidRDefault="1DE07F09" w14:paraId="55F76431" w14:textId="6172D06D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color como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único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medio de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transmitir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para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transmitir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incremento decremento de una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variable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utilicemos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sólo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color para mostrarlo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además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color,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añadamos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una alternativa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pueda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ser “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textualizada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”, por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añadiendo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símbolo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(-) en los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casos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negativos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o con un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icono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su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correspondiente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alternativa 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</w:t>
            </w:r>
            <w:r w:rsidRPr="02458A9D" w:rsidR="1DE07F0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</w:p>
          <w:p w:rsidR="007F48CB" w:rsidP="02458A9D" w:rsidRDefault="00492D52" w14:paraId="24DF5B2D" w14:textId="600016E2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d8007558c52847bd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https://support.microsoft.com/en-us/office/make-your-excel-documents-accessible-to-people-with-disabilities-6cc05fc5-1314-48b5-8eb3-683e49b3e593</w:t>
              </w:r>
            </w:hyperlink>
          </w:p>
          <w:p w:rsidR="00ED7AA7" w:rsidP="02458A9D" w:rsidRDefault="00ED7AA7" w14:paraId="18D55C68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007D3AF6" w:rsidP="02458A9D" w:rsidRDefault="007D3AF6" w14:paraId="7FB03DC4" w14:textId="7D247F9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 w:rsidRPr="02458A9D" w:rsidR="553E9249">
              <w:rPr>
                <w:rFonts w:ascii="Arial" w:hAnsi="Arial" w:eastAsia="Arial" w:cs="Arial"/>
                <w:sz w:val="28"/>
                <w:szCs w:val="28"/>
              </w:rPr>
              <w:t xml:space="preserve">4. </w:t>
            </w:r>
            <w:r w:rsidRPr="02458A9D" w:rsidR="5CE4315C">
              <w:rPr>
                <w:rFonts w:ascii="Arial" w:hAnsi="Arial" w:eastAsia="Arial" w:cs="Arial"/>
                <w:sz w:val="28"/>
                <w:szCs w:val="28"/>
              </w:rPr>
              <w:t>REDACTAR TEXTOS ALTERNATIVOS EFECTIVOS</w:t>
            </w:r>
          </w:p>
          <w:p w:rsidR="11E4D726" w:rsidP="02458A9D" w:rsidRDefault="11E4D726" w14:paraId="269E9CBF" w14:textId="054D575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El texto alternativo (Alt Text) es una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descripción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textual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objeto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visual en un documento o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sitio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web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ayuda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las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usuarias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usuarios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lectores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pantalla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entender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las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Cuando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usa un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lector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pantalla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ver el documento o guardarlo en un formato de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archivo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como HTML o DAISY (Digital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Accessible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Information System), el texto alternativo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aparece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al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mover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puntero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sobre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una imagen en la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mayoría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los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exploradores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  <w:r w:rsidRPr="02458A9D" w:rsidR="60B85602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Aquí</w:t>
            </w:r>
            <w:r w:rsidRPr="02458A9D" w:rsidR="60B85602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explica</w:t>
            </w:r>
            <w:r w:rsidRPr="02458A9D" w:rsidR="78B2FE6C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mos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cómo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agregar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texto alternativo </w:t>
            </w:r>
            <w:r w:rsidRPr="02458A9D" w:rsidR="4A895812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en Word, Excel y Power Point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a una forma, una imagen, un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una tabla, un elemento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SmartArt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otro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objeto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y se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muestra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cómo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hacer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comando Texto alternativo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esté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siempre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disponible</w:t>
            </w:r>
            <w:r w:rsidRPr="02458A9D" w:rsidR="11E4D72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</w:p>
          <w:p w:rsidR="759E29B5" w:rsidP="02458A9D" w:rsidRDefault="759E29B5" w14:paraId="2401EC51" w14:textId="747708F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759E29B5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uede</w:t>
            </w:r>
            <w:r w:rsidRPr="02458A9D" w:rsidR="5329224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agregar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comando Texto alternativo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 la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Barra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herramientas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acceso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rápido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crear un acceso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directo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él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6B3C7EB" w:rsidP="02458A9D" w:rsidRDefault="06B3C7EB" w14:paraId="45849680" w14:textId="183ACC4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PASO 1 En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esquina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superior izquierda,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sobre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cinta, </w:t>
            </w:r>
            <w:r w:rsidRPr="02458A9D" w:rsidR="08523B93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haz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clic en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Personalizar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barra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herramientas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acceso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rápido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6B3C7EB" w:rsidP="02458A9D" w:rsidRDefault="06B3C7EB" w14:paraId="3AE1980C" w14:textId="45060F7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PASO 2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</w:t>
            </w:r>
            <w:r w:rsidRPr="02458A9D" w:rsidR="1328A1C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az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clic en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comandos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6B3C7EB" w:rsidP="02458A9D" w:rsidRDefault="06B3C7EB" w14:paraId="6B46B5C5" w14:textId="3D88CB23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PASO 3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</w:t>
            </w:r>
            <w:r w:rsidRPr="02458A9D" w:rsidR="60033D2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z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clic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en 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omandos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están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la cinta de </w:t>
            </w:r>
            <w:r w:rsidRPr="02458A9D" w:rsidR="579EB20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opciones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6B3C7EB" w:rsidP="02458A9D" w:rsidRDefault="06B3C7EB" w14:paraId="066062E3" w14:textId="56966AF3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PASO 4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</w:t>
            </w:r>
            <w:r w:rsidRPr="02458A9D" w:rsidR="0D7DF75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az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clic en Texto alternativo y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luego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Agregar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6CD069EF" w:rsidP="02458A9D" w:rsidRDefault="6CD069EF" w14:paraId="2B314093" w14:textId="176454C5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Para usar el comando Texto alternativo de la Barra de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herramientas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acceso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rápido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antes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hacer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clic en el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botón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la barra de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herramientas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selecciona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forma, la imagen, el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la tabla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el elemento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gráfico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SmartArt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otro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objeto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y 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agregua</w:t>
            </w:r>
            <w:r w:rsidRPr="02458A9D" w:rsidR="6CD069EF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texto alternativo.</w:t>
            </w:r>
          </w:p>
          <w:p w:rsidR="1B89168E" w:rsidP="02458A9D" w:rsidRDefault="1B89168E" w14:paraId="7C3B4328" w14:textId="4458171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1B89168E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¿CÓMO HACER PARA QUE SEA REALMENTE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EFECTIVO</w:t>
            </w:r>
            <w:r w:rsidRPr="02458A9D" w:rsidR="55C01EC3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?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</w:p>
          <w:p w:rsidR="63B39DEE" w:rsidP="02458A9D" w:rsidRDefault="63B39DEE" w14:paraId="13737CA2" w14:textId="6CE3093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63B39DEE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El texto alternativo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ser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fácil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leer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comprender para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personas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software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continúen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con el resto del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mensaje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 Procur</w:t>
            </w:r>
            <w:r w:rsidRPr="02458A9D" w:rsidR="5D35E8A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sea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una 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frases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CA612E8" w:rsidP="02458A9D" w:rsidRDefault="0CA612E8" w14:paraId="357D01F1" w14:textId="255D929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CA612E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Puntuación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correcta</w:t>
            </w:r>
            <w:r w:rsidRPr="02458A9D" w:rsidR="372BDE8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Como los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lectores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pantalla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puntuación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saber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dónde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hacer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una pausa al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leer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es importante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emplear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puntuación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adecuada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texto alternativo. </w:t>
            </w:r>
          </w:p>
          <w:p w:rsidR="40CCDCAE" w:rsidP="02458A9D" w:rsidRDefault="40CCDCAE" w14:paraId="04F274E4" w14:textId="71AB8E43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40CCDCAE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No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emplear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comillas</w:t>
            </w:r>
            <w:r w:rsidRPr="02458A9D" w:rsidR="461E439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atributo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ALT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agrega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al HTML sin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procesar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comillas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para identificar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dónde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comienza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dónde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termina el texto alternativo de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campaña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introducen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comillas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esto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podría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provocar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errores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  <w:r>
              <w:br/>
            </w:r>
            <w:r w:rsidRPr="02458A9D" w:rsidR="6770BEF8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Repetir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texto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aparece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3E4007F5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Siempre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mejor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mantener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importante en el texto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principal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un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mensaje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una imagen. Sin embargo, si una imagen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incluye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texto,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repita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texto alternativo para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personas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software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no se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pierdan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4A7953B5" w:rsidP="02458A9D" w:rsidRDefault="4A7953B5" w14:paraId="0F7F9E32" w14:textId="0499153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4A7953B5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No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repetir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mismo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pie de imagen</w:t>
            </w:r>
            <w:r w:rsidRPr="02458A9D" w:rsidR="76B943BC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pies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imagen son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leídos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por los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lectores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pantalla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y se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muestran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incluso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cuando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están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bloqueadas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Por eso no es conveniente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repetirlos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en el texto alternativo. El texto alternativo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debe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proporcionar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diferente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del pie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imagen. </w:t>
            </w:r>
          </w:p>
          <w:p w:rsidR="0863BEFD" w:rsidP="02458A9D" w:rsidRDefault="0863BEFD" w14:paraId="2CA83CC0" w14:textId="56E81F2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863BEFD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Tomar en cuenta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contexto</w:t>
            </w:r>
            <w:r w:rsidRPr="02458A9D" w:rsidR="3B594116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contexto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es lo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más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importante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cuando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trata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escribir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texto alternativo de una imagen. ¿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Qué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relación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hay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entre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imagen y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rodea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?.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Pregúnt</w:t>
            </w:r>
            <w:r w:rsidRPr="02458A9D" w:rsidR="0961EBB4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ate</w:t>
            </w:r>
            <w:r w:rsidRPr="02458A9D" w:rsidR="0961EBB4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qué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información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podrán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extraer</w:t>
            </w:r>
            <w:r w:rsidRPr="02458A9D" w:rsidR="5104D511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personas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software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hay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alrededor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la imagen. </w:t>
            </w:r>
          </w:p>
          <w:p w:rsidR="0C5BF31E" w:rsidP="02458A9D" w:rsidRDefault="0C5BF31E" w14:paraId="63732039" w14:textId="448F7DD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C5BF31E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Identificar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imágenes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decorativas</w:t>
            </w:r>
            <w:r w:rsidRPr="02458A9D" w:rsidR="07FF8C17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Si una imagen es meramente decorativa,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indí</w:t>
            </w:r>
            <w:r w:rsidRPr="02458A9D" w:rsidR="2B523F85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brevemente en el texto alternativo para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personas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un software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pasen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directamente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al resto del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mensaje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Por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ejemplo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, con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escribir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“Imagen decorativa” es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suficiente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</w:p>
          <w:p w:rsidR="0219BE63" w:rsidP="02458A9D" w:rsidRDefault="0219BE63" w14:paraId="346F9838" w14:textId="4864787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r w:rsidRPr="02458A9D" w:rsidR="0219BE63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•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Prueba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contenido</w:t>
            </w:r>
            <w:r w:rsidRPr="02458A9D" w:rsidR="20B99D44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.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Cuando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termine</w:t>
            </w:r>
            <w:r w:rsidRPr="02458A9D" w:rsidR="0EF0BC84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el documento,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prueb</w:t>
            </w:r>
            <w:r w:rsidRPr="02458A9D" w:rsidR="445B1F53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todos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los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elementos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 los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que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le </w:t>
            </w:r>
            <w:r w:rsidRPr="02458A9D" w:rsidR="6583F4AE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añadiste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texto alternativo lo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muestr</w:t>
            </w:r>
            <w:r w:rsidRPr="02458A9D" w:rsidR="69D5C169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n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manera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correcta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.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Puede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utilizar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la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herramienta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lectura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de texto el 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>progama</w:t>
            </w:r>
            <w:r w:rsidRPr="02458A9D" w:rsidR="06B3C7EB"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  <w:t xml:space="preserve"> Adobe reader para ello. </w:t>
            </w:r>
          </w:p>
          <w:p w:rsidR="3C62455F" w:rsidP="02458A9D" w:rsidRDefault="3C62455F" w14:paraId="6787FDDF" w14:textId="62A40128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760732d279734674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https://support.microsoft.com/en-us/office/add-alternative-text-to-a-shape-picture-chart-smartart-graphic-or-other-object-44989b2a-903c-4d9a-b742-6a75b451c669</w:t>
              </w:r>
            </w:hyperlink>
          </w:p>
          <w:p w:rsidR="02458A9D" w:rsidP="02458A9D" w:rsidRDefault="02458A9D" w14:paraId="68FAEEFD" w14:textId="6ECE0DA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007F48CB" w:rsidP="02458A9D" w:rsidRDefault="007F48CB" w14:paraId="5455CA61" w14:textId="47869CA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8"/>
                <w:szCs w:val="28"/>
              </w:rPr>
            </w:pPr>
            <w:r w:rsidRPr="02458A9D" w:rsidR="5DDE5C86">
              <w:rPr>
                <w:rFonts w:ascii="Arial" w:hAnsi="Arial" w:eastAsia="Arial" w:cs="Arial"/>
                <w:sz w:val="28"/>
                <w:szCs w:val="28"/>
              </w:rPr>
              <w:t>5. OTRAS HERRAMIENTAS Y CONOCIMIENTOS DE UTILIDAD</w:t>
            </w:r>
          </w:p>
          <w:p w:rsidR="00F552DC" w:rsidP="02458A9D" w:rsidRDefault="00ED7AA7" w14:paraId="56B28F71" w14:textId="35810BA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DDE5C86">
              <w:rPr>
                <w:rFonts w:ascii="Arial" w:hAnsi="Arial" w:eastAsia="Arial" w:cs="Arial"/>
                <w:sz w:val="24"/>
                <w:szCs w:val="24"/>
              </w:rPr>
              <w:t xml:space="preserve">5.1 </w:t>
            </w:r>
            <w:r w:rsidRPr="02458A9D" w:rsidR="3FD1EC2B">
              <w:rPr>
                <w:rFonts w:ascii="Arial" w:hAnsi="Arial" w:eastAsia="Arial" w:cs="Arial"/>
                <w:sz w:val="24"/>
                <w:szCs w:val="24"/>
              </w:rPr>
              <w:t>Accesibilidad en Outlook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. Te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recomendamos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visitar la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siguiente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web para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conocer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cómo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hacer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tus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correos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>sean</w:t>
            </w:r>
            <w:r w:rsidRPr="02458A9D" w:rsidR="6F088788">
              <w:rPr>
                <w:rFonts w:ascii="Arial" w:hAnsi="Arial" w:eastAsia="Arial" w:cs="Arial"/>
                <w:sz w:val="24"/>
                <w:szCs w:val="24"/>
              </w:rPr>
              <w:t xml:space="preserve"> accesibles:</w:t>
            </w:r>
          </w:p>
          <w:p w:rsidR="007F48CB" w:rsidP="02458A9D" w:rsidRDefault="007F48CB" w14:paraId="5E59BACB" w14:textId="41855D40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88ab1e93b2184645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https://support.microsoft.com/en-us/office/make-your-outlook-email-accessible-to-people-with-disabilities-71ce71f4-7b15-4b7a-a2e3-cf91721bbacb</w:t>
              </w:r>
            </w:hyperlink>
          </w:p>
          <w:p w:rsidRPr="007F48CB" w:rsidR="007F48CB" w:rsidP="02458A9D" w:rsidRDefault="007F48CB" w14:paraId="4D737AC8" w14:textId="25C5CF8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66ECEF6D">
              <w:rPr>
                <w:rFonts w:ascii="Arial" w:hAnsi="Arial" w:eastAsia="Arial" w:cs="Arial"/>
                <w:sz w:val="24"/>
                <w:szCs w:val="24"/>
              </w:rPr>
              <w:t xml:space="preserve">5.2 </w:t>
            </w:r>
            <w:r w:rsidRPr="02458A9D" w:rsidR="3C62455F">
              <w:rPr>
                <w:rFonts w:ascii="Arial" w:hAnsi="Arial" w:eastAsia="Arial" w:cs="Arial"/>
                <w:sz w:val="24"/>
                <w:szCs w:val="24"/>
              </w:rPr>
              <w:t>Comprobar</w:t>
            </w:r>
            <w:r w:rsidRPr="02458A9D" w:rsidR="3C62455F">
              <w:rPr>
                <w:rFonts w:ascii="Arial" w:hAnsi="Arial" w:eastAsia="Arial" w:cs="Arial"/>
                <w:sz w:val="24"/>
                <w:szCs w:val="24"/>
              </w:rPr>
              <w:t xml:space="preserve"> la accesibilidad en las apps de Office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 xml:space="preserve"> es 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>muy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>sencillo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 xml:space="preserve"> si 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>sigues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>estas</w:t>
            </w:r>
            <w:r w:rsidRPr="02458A9D" w:rsidR="6F0C3ADF">
              <w:rPr>
                <w:rFonts w:ascii="Arial" w:hAnsi="Arial" w:eastAsia="Arial" w:cs="Arial"/>
                <w:sz w:val="24"/>
                <w:szCs w:val="24"/>
              </w:rPr>
              <w:t xml:space="preserve"> indicaciones:</w:t>
            </w:r>
          </w:p>
          <w:p w:rsidR="3C62455F" w:rsidP="02458A9D" w:rsidRDefault="3C62455F" w14:paraId="367552A7" w14:textId="1DB364D3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0cee0e338a3b44c9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https://support.microsoft.com/en-us/office/check-accessibility-while-you-work-in-office-apps-ae9e8ea7-1f22-41af-ad04-cc2919daebae</w:t>
              </w:r>
            </w:hyperlink>
          </w:p>
          <w:p w:rsidR="5B2826E9" w:rsidP="02458A9D" w:rsidRDefault="5B2826E9" w14:paraId="564EB89F" w14:textId="66C4BAA1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5.3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También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dispones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plantillas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para Office,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que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puedes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obtener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>aquí</w:t>
            </w:r>
            <w:r w:rsidRPr="02458A9D" w:rsidR="5B2826E9">
              <w:rPr>
                <w:rFonts w:ascii="Arial" w:hAnsi="Arial" w:eastAsia="Arial" w:cs="Arial"/>
                <w:sz w:val="24"/>
                <w:szCs w:val="24"/>
              </w:rPr>
              <w:t xml:space="preserve">: </w:t>
            </w:r>
          </w:p>
          <w:p w:rsidR="3C62455F" w:rsidP="02458A9D" w:rsidRDefault="3C62455F" w14:paraId="4C6E7602" w14:textId="3B4A091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f03f4b8c12834a24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https://support.microsoft.com/en-us/office/get-accessible-templates-for-office-ca086caa-2bd2-4ac8-8c12-4cd495bd4d76</w:t>
              </w:r>
            </w:hyperlink>
          </w:p>
          <w:p w:rsidR="00436131" w:rsidP="02458A9D" w:rsidRDefault="00436131" w14:paraId="0E8BC24F" w14:textId="02BF6F6D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 xml:space="preserve">5.6 Por 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>último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 xml:space="preserve">, en este 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>enlace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>puedes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 xml:space="preserve"> ver </w:t>
            </w:r>
            <w:r w:rsidRPr="02458A9D" w:rsidR="789B4C91">
              <w:rPr>
                <w:rFonts w:ascii="Arial" w:hAnsi="Arial" w:eastAsia="Arial" w:cs="Arial"/>
                <w:sz w:val="24"/>
                <w:szCs w:val="24"/>
              </w:rPr>
              <w:t>c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ómo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ejecutar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el 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>Comprobador</w:t>
            </w:r>
            <w:r w:rsidRPr="02458A9D" w:rsidR="0AE99305">
              <w:rPr>
                <w:rFonts w:ascii="Arial" w:hAnsi="Arial" w:eastAsia="Arial" w:cs="Arial"/>
                <w:sz w:val="24"/>
                <w:szCs w:val="24"/>
              </w:rPr>
              <w:t xml:space="preserve"> de Accesibilidad de Microsoft</w:t>
            </w:r>
            <w:r w:rsidRPr="02458A9D" w:rsidR="55B48B51">
              <w:rPr>
                <w:rFonts w:ascii="Arial" w:hAnsi="Arial" w:eastAsia="Arial" w:cs="Arial"/>
                <w:sz w:val="24"/>
                <w:szCs w:val="24"/>
              </w:rPr>
              <w:t>:</w:t>
            </w:r>
          </w:p>
          <w:p w:rsidRPr="00642A3B" w:rsidR="00C113D8" w:rsidP="02458A9D" w:rsidRDefault="00C113D8" w14:paraId="19C86762" w14:textId="577DFC3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w:anchor=":~:text=In%20Word%2C%20Excel%2C%20and%20PowerPoint,to%20add%20it%20there%20manually" r:id="Re11b2af91e714a9d">
              <w:r w:rsidRPr="02458A9D" w:rsidR="3C62455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https://support.microsoft.com/en-us/office/improve-accessibility-with-the-accessibility-checker-a16f6de0-2f39-4a2b-8bd8-5ad801426c7f#:~:text=In%20Word%2C%20Excel%2C%20and%20PowerPoint,to%20add%20it%20there%20manually</w:t>
              </w:r>
            </w:hyperlink>
          </w:p>
        </w:tc>
      </w:tr>
      <w:tr w:rsidRPr="00642A3B" w:rsidR="00C113D8" w:rsidTr="02458A9D" w14:paraId="3380C4E2" w14:textId="77777777">
        <w:trPr>
          <w:trHeight w:val="367"/>
        </w:trPr>
        <w:tc>
          <w:tcPr>
            <w:tcW w:w="1975" w:type="dxa"/>
            <w:tcMar/>
          </w:tcPr>
          <w:p w:rsidRPr="00642A3B" w:rsidR="00C113D8" w:rsidP="02458A9D" w:rsidRDefault="00C113D8" w14:paraId="73F60FB0" w14:textId="5B505BA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1641EA2">
              <w:rPr>
                <w:rFonts w:ascii="Arial" w:hAnsi="Arial" w:eastAsia="Arial" w:cs="Arial"/>
                <w:sz w:val="24"/>
                <w:szCs w:val="24"/>
              </w:rPr>
              <w:t>References</w:t>
            </w:r>
          </w:p>
        </w:tc>
        <w:tc>
          <w:tcPr>
            <w:tcW w:w="7653" w:type="dxa"/>
            <w:tcMar/>
          </w:tcPr>
          <w:p w:rsidR="6A9D5034" w:rsidP="02458A9D" w:rsidRDefault="6A9D5034" w14:paraId="5EDF9DFF" w14:textId="0FE2188D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hyperlink r:id="R2849374cef134ad9">
              <w:r w:rsidRPr="02458A9D" w:rsidR="6A9D5034">
                <w:rPr>
                  <w:rStyle w:val="Hipervnculo"/>
                  <w:rFonts w:ascii="Arial" w:hAnsi="Arial" w:eastAsia="Arial" w:cs="Arial"/>
                  <w:noProof w:val="0"/>
                  <w:sz w:val="24"/>
                  <w:szCs w:val="24"/>
                  <w:lang w:val="it-IT"/>
                </w:rPr>
                <w:t>Guía de accesibilidad en documentos PowerPoint (observatoriodelaaccesibilidad.es)</w:t>
              </w:r>
            </w:hyperlink>
          </w:p>
          <w:p w:rsidR="02458A9D" w:rsidP="02458A9D" w:rsidRDefault="02458A9D" w14:paraId="67D4D1D8" w14:textId="14F3339F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</w:p>
          <w:p w:rsidR="005F2047" w:rsidP="02458A9D" w:rsidRDefault="005F2047" w14:paraId="1E6CA7DF" w14:textId="22CE410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4ecb17add40b4e68">
              <w:r w:rsidRPr="02458A9D" w:rsidR="005F2047">
                <w:rPr>
                  <w:rStyle w:val="Hipervnculo"/>
                  <w:rFonts w:ascii="Arial" w:hAnsi="Arial" w:eastAsia="Arial" w:cs="Arial"/>
                  <w:noProof w:val="0"/>
                  <w:sz w:val="24"/>
                  <w:szCs w:val="24"/>
                  <w:lang w:val="it-IT"/>
                </w:rPr>
                <w:t>https://www.bing.com/ck/a?!&amp;&amp;p=95e0802e7e1ea0cdJmltdHM9MTY4NTY2NDAwMCZpZ3VpZD0zOTViMTE4NS0xOTAzLTYxMGItMmNjMy0wMzU2MTg3YTYwYjQmaW5zaWQ9NTM1NQ&amp;ptn=3&amp;hsh=3&amp;fclid=395b1185-1903-610b-2cc3-0356187a60b4&amp;psq=ACCESIBILIDAD+EN+excel&amp;u=a1aHR0cHM6Ly9hZG1pbmlzdHJhY2lvbmVsZWN0cm9uaWNhLmdvYi5lcy9wYWVfSG9tZS9kYW0vamNyOjJlOTY5MTU0LWM3ODgtNGY5Yy04MjNkLWFlYmMyNTRlMmI5Mi9HdWlhX2FjY2VzaWJpbGlkYWRfRVhDRUwucGRm&amp;ntb=1</w:t>
              </w:r>
            </w:hyperlink>
          </w:p>
          <w:p w:rsidR="02458A9D" w:rsidP="02458A9D" w:rsidRDefault="02458A9D" w14:paraId="48A773D6" w14:textId="238213D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</w:p>
          <w:p w:rsidR="0408430A" w:rsidP="02458A9D" w:rsidRDefault="0408430A" w14:paraId="150CC42B" w14:textId="755F087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  <w:hyperlink r:id="R2cb9e2b9cfe44fc7">
              <w:r w:rsidRPr="02458A9D" w:rsidR="0408430A">
                <w:rPr>
                  <w:rStyle w:val="Hipervnculo"/>
                  <w:rFonts w:ascii="Arial" w:hAnsi="Arial" w:eastAsia="Arial" w:cs="Arial"/>
                  <w:noProof w:val="0"/>
                  <w:sz w:val="24"/>
                  <w:szCs w:val="24"/>
                  <w:lang w:val="it-IT"/>
                </w:rPr>
                <w:t>Guia para la elaboracion de objetos, imagenes y graficos con texto alternativo - 041921.pdf (dgsc.go.cr)</w:t>
              </w:r>
            </w:hyperlink>
          </w:p>
          <w:p w:rsidR="02458A9D" w:rsidP="02458A9D" w:rsidRDefault="02458A9D" w14:paraId="5590EAE5" w14:textId="12B139F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noProof w:val="0"/>
                <w:sz w:val="24"/>
                <w:szCs w:val="24"/>
                <w:lang w:val="it-IT"/>
              </w:rPr>
            </w:pPr>
          </w:p>
          <w:p w:rsidR="005179A9" w:rsidP="02458A9D" w:rsidRDefault="00492D52" w14:paraId="584E4F48" w14:textId="3D9ED2B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52130cfa1eb647fc">
              <w:r w:rsidRPr="02458A9D" w:rsidR="0215E24A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https://support.microsoft.com/en-gb/office/make-your-content-accessible-in-the-microsoft-365-apps-8a04499b-8a58-4db6-8c9d-5837f60745ef</w:t>
              </w:r>
            </w:hyperlink>
          </w:p>
          <w:p w:rsidRPr="005179A9" w:rsidR="005179A9" w:rsidP="02458A9D" w:rsidRDefault="005179A9" w14:paraId="26A8861B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  <w:p w:rsidR="00B1400F" w:rsidP="02458A9D" w:rsidRDefault="00492D52" w14:paraId="5432E277" w14:textId="1AED512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hyperlink r:id="Rc2caba91005e4fdb">
              <w:r w:rsidRPr="02458A9D" w:rsidR="0215E24A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https://www.youtube.com/playlist?list=PLtSVUgxIo6KpRN7i2QKqRYlqkA0Z_q3WC</w:t>
              </w:r>
            </w:hyperlink>
          </w:p>
          <w:p w:rsidRPr="00642A3B" w:rsidR="00EB5FA8" w:rsidP="02458A9D" w:rsidRDefault="00EB5FA8" w14:paraId="41C4BC83" w14:textId="628DA59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>
              <w:br/>
            </w:r>
            <w:hyperlink r:id="R105d7bced48a4b2b">
              <w:r w:rsidRPr="02458A9D" w:rsidR="32C1F3AF">
                <w:rPr>
                  <w:rStyle w:val="Hipervnculo"/>
                  <w:rFonts w:ascii="Arial" w:hAnsi="Arial" w:eastAsia="Arial" w:cs="Arial"/>
                  <w:sz w:val="24"/>
                  <w:szCs w:val="24"/>
                </w:rPr>
                <w:t>https://adod.idrc.ocadu.ca/</w:t>
              </w:r>
            </w:hyperlink>
          </w:p>
        </w:tc>
      </w:tr>
    </w:tbl>
    <w:p w:rsidR="02458A9D" w:rsidP="02458A9D" w:rsidRDefault="02458A9D" w14:paraId="3BDFF3A3" w14:textId="721E30FE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p w:rsidRPr="00642A3B" w:rsidR="008B484E" w:rsidP="02458A9D" w:rsidRDefault="008B484E" w14:paraId="22C29ACA" w14:textId="77777777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p w:rsidRPr="00642A3B" w:rsidR="008B484E" w:rsidP="02458A9D" w:rsidRDefault="008B484E" w14:paraId="27223A3E" w14:textId="67212221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5"/>
        <w:gridCol w:w="7653"/>
      </w:tblGrid>
      <w:tr w:rsidRPr="00642A3B" w:rsidR="008B484E" w:rsidTr="02458A9D" w14:paraId="51E86512" w14:textId="77777777">
        <w:trPr>
          <w:trHeight w:val="718"/>
        </w:trPr>
        <w:tc>
          <w:tcPr>
            <w:tcW w:w="1975" w:type="dxa"/>
            <w:tcMar/>
          </w:tcPr>
          <w:p w:rsidRPr="00642A3B" w:rsidR="008B484E" w:rsidP="02458A9D" w:rsidRDefault="008B484E" w14:paraId="732651C1" w14:textId="23D562C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Assessment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1 Activity Unit#1</w:t>
            </w:r>
          </w:p>
        </w:tc>
        <w:tc>
          <w:tcPr>
            <w:tcW w:w="7653" w:type="dxa"/>
            <w:tcMar/>
          </w:tcPr>
          <w:p w:rsidRPr="009C18A8" w:rsidR="008B484E" w:rsidP="02458A9D" w:rsidRDefault="008B484E" w14:paraId="201B49BC" w14:textId="115F029A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Now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let’s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find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out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what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you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have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learned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in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this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unit</w:t>
            </w:r>
            <w:r w:rsidRPr="02458A9D" w:rsidR="008B484E">
              <w:rPr>
                <w:rFonts w:ascii="Arial" w:hAnsi="Arial" w:eastAsia="Arial" w:cs="Arial"/>
                <w:sz w:val="24"/>
                <w:szCs w:val="24"/>
              </w:rPr>
              <w:t>!</w:t>
            </w:r>
          </w:p>
        </w:tc>
      </w:tr>
      <w:tr w:rsidRPr="00642A3B" w:rsidR="008B484E" w:rsidTr="02458A9D" w14:paraId="62D52447" w14:textId="77777777">
        <w:tc>
          <w:tcPr>
            <w:tcW w:w="1975" w:type="dxa"/>
            <w:tcMar/>
          </w:tcPr>
          <w:p w:rsidRPr="00642A3B" w:rsidR="008B484E" w:rsidP="02458A9D" w:rsidRDefault="008B484E" w14:paraId="5B7A5115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7653" w:type="dxa"/>
            <w:tcMar/>
          </w:tcPr>
          <w:p w:rsidRPr="009C18A8" w:rsidR="009C18A8" w:rsidP="02458A9D" w:rsidRDefault="009C18A8" w14:paraId="3ACA2E6E" w14:textId="77777777">
            <w:pPr>
              <w:pStyle w:val="Normal"/>
              <w:tabs>
                <w:tab w:val="left" w:leader="none" w:pos="4515"/>
              </w:tabs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Verdadero o Falso</w:t>
            </w:r>
          </w:p>
          <w:p w:rsidRPr="009C18A8" w:rsidR="009C18A8" w:rsidP="02458A9D" w:rsidRDefault="009C18A8" w14:paraId="796405A7" w14:textId="77777777">
            <w:pPr>
              <w:pStyle w:val="Normal"/>
              <w:tabs>
                <w:tab w:val="left" w:leader="none" w:pos="4515"/>
              </w:tabs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1.- En los documentos de Word, es recomendable evitar el uso de tablas y presentar los datos de otra manera. 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V</w:t>
            </w:r>
          </w:p>
          <w:p w:rsidRPr="009C18A8" w:rsidR="009C18A8" w:rsidP="02458A9D" w:rsidRDefault="009C18A8" w14:paraId="0D39D3C1" w14:textId="77777777">
            <w:pPr>
              <w:pStyle w:val="Normal"/>
              <w:tabs>
                <w:tab w:val="left" w:leader="none" w:pos="4515"/>
              </w:tabs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2.- Para reducir la carga de lectura, se recomienda utilizar mayúsculas y cursivas o subrayados excesivos. 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F</w:t>
            </w:r>
          </w:p>
          <w:p w:rsidRPr="009C18A8" w:rsidR="009C18A8" w:rsidP="02458A9D" w:rsidRDefault="009C18A8" w14:paraId="7E7D3ECB" w14:textId="77777777">
            <w:pPr>
              <w:pStyle w:val="Normal"/>
              <w:tabs>
                <w:tab w:val="left" w:leader="none" w:pos="4515"/>
              </w:tabs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3.- En las presentaciones de PowerPoint, es recomendable que los videos sean accesibles para las personas que tienen una discapacidad visual o auditiva. 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V</w:t>
            </w:r>
          </w:p>
          <w:p w:rsidRPr="009C18A8" w:rsidR="009C18A8" w:rsidP="02458A9D" w:rsidRDefault="009C18A8" w14:paraId="25DEEDFB" w14:textId="77777777">
            <w:pPr>
              <w:pStyle w:val="Normal"/>
              <w:tabs>
                <w:tab w:val="left" w:leader="none" w:pos="4515"/>
              </w:tabs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Selección simple</w:t>
            </w:r>
          </w:p>
          <w:p w:rsidRPr="009C18A8" w:rsidR="009C18A8" w:rsidP="02458A9D" w:rsidRDefault="009C18A8" w14:paraId="745C6FF3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4.- Para crear 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archivos PDF accesibles es recomendable:</w:t>
            </w:r>
          </w:p>
          <w:p w:rsidRPr="009C18A8" w:rsidR="009C18A8" w:rsidP="02458A9D" w:rsidRDefault="009C18A8" w14:paraId="193FBF35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a.- Incluir etiquetas de accesibilidad en los archivos.</w:t>
            </w:r>
          </w:p>
          <w:p w:rsidRPr="009C18A8" w:rsidR="009C18A8" w:rsidP="02458A9D" w:rsidRDefault="009C18A8" w14:paraId="3D970688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b.- Guardar la presentación en un formato que pueda transferirse a un lector de Braille.</w:t>
            </w:r>
          </w:p>
          <w:p w:rsidRPr="009C18A8" w:rsidR="009C18A8" w:rsidP="02458A9D" w:rsidRDefault="009C18A8" w14:paraId="65E264AC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c.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- Todas las anteriores.</w:t>
            </w:r>
          </w:p>
          <w:p w:rsidRPr="009C18A8" w:rsidR="009C18A8" w:rsidP="02458A9D" w:rsidRDefault="009C18A8" w14:paraId="393D0F73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  <w:p w:rsidRPr="009C18A8" w:rsidR="009C18A8" w:rsidP="02458A9D" w:rsidRDefault="009C18A8" w14:paraId="76867701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5.- Establecer el orden de lectura de los contenidos de las diapositivas, es importante para:</w:t>
            </w:r>
          </w:p>
          <w:p w:rsidRPr="009C18A8" w:rsidR="009C18A8" w:rsidP="02458A9D" w:rsidRDefault="009C18A8" w14:paraId="1F906577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a.- Que se vea más bonita la presentación.</w:t>
            </w:r>
          </w:p>
          <w:p w:rsidRPr="009C18A8" w:rsidR="009C18A8" w:rsidP="02458A9D" w:rsidRDefault="009C18A8" w14:paraId="019142B4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b.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- Que las personas usuarias de lectores de pantalla entiendan la diapositiva.</w:t>
            </w:r>
          </w:p>
          <w:p w:rsidRPr="009C18A8" w:rsidR="009C18A8" w:rsidP="02458A9D" w:rsidRDefault="009C18A8" w14:paraId="3CB896E8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c.- Leer los objetos sin importar el orden en que aparecen en el panel.</w:t>
            </w:r>
          </w:p>
          <w:p w:rsidRPr="009C18A8" w:rsidR="009C18A8" w:rsidP="02458A9D" w:rsidRDefault="009C18A8" w14:paraId="10821FDF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  <w:p w:rsidRPr="009C18A8" w:rsidR="009C18A8" w:rsidP="02458A9D" w:rsidRDefault="009C18A8" w14:paraId="6B0D67E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6.- El Comprobador de accesibilidad es:</w:t>
            </w:r>
          </w:p>
          <w:p w:rsidRPr="009C18A8" w:rsidR="009C18A8" w:rsidP="02458A9D" w:rsidRDefault="009C18A8" w14:paraId="7C58FEF5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a.</w:t>
            </w: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- Una herramienta que revisa su contenido y marca los problemas de accesibilidad que encuentra. </w:t>
            </w:r>
          </w:p>
          <w:p w:rsidRPr="009C18A8" w:rsidR="009C18A8" w:rsidP="02458A9D" w:rsidRDefault="009C18A8" w14:paraId="7D39F39D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 xml:space="preserve">b.- Una barrera potencial para alguien con una discapacidad. </w:t>
            </w:r>
          </w:p>
          <w:p w:rsidRPr="009C18A8" w:rsidR="009C18A8" w:rsidP="02458A9D" w:rsidRDefault="009C18A8" w14:paraId="3343BC8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c.- Una herramienta que no sugiere cómo puede resolver los problemas que aparecen.</w:t>
            </w:r>
          </w:p>
          <w:p w:rsidRPr="009C18A8" w:rsidR="009C18A8" w:rsidP="02458A9D" w:rsidRDefault="009C18A8" w14:paraId="48A56A6D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</w:p>
          <w:p w:rsidRPr="009C18A8" w:rsidR="009C18A8" w:rsidP="02458A9D" w:rsidRDefault="009C18A8" w14:paraId="0CF0C572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7.- Menciona 3 elementos que hacen que las plantillas sean accesibles:</w:t>
            </w:r>
          </w:p>
          <w:p w:rsidRPr="009C18A8" w:rsidR="009C18A8" w:rsidP="02458A9D" w:rsidRDefault="009C18A8" w14:paraId="0BD364D5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contextualSpacing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Mejor contraste de color.</w:t>
            </w:r>
          </w:p>
          <w:p w:rsidRPr="009C18A8" w:rsidR="009C18A8" w:rsidP="02458A9D" w:rsidRDefault="009C18A8" w14:paraId="47CFFE9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contextualSpacing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Texto alternativo significativo.</w:t>
            </w:r>
          </w:p>
          <w:p w:rsidRPr="009C18A8" w:rsidR="009C18A8" w:rsidP="02458A9D" w:rsidRDefault="009C18A8" w14:paraId="1167D8E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contextualSpacing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Estructuras de tablas simples.</w:t>
            </w:r>
          </w:p>
          <w:p w:rsidRPr="009C18A8" w:rsidR="009C18A8" w:rsidP="02458A9D" w:rsidRDefault="009C18A8" w14:paraId="57F9DAA8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contextualSpacing/>
              <w:jc w:val="left"/>
              <w:rPr>
                <w:rFonts w:ascii="Arial" w:hAnsi="Arial" w:eastAsia="Arial" w:cs="Arial"/>
                <w:sz w:val="24"/>
                <w:szCs w:val="24"/>
                <w:lang w:val="es-ES"/>
              </w:rPr>
            </w:pPr>
            <w:r w:rsidRPr="02458A9D" w:rsidR="08E92422">
              <w:rPr>
                <w:rFonts w:ascii="Arial" w:hAnsi="Arial" w:eastAsia="Arial" w:cs="Arial"/>
                <w:sz w:val="24"/>
                <w:szCs w:val="24"/>
                <w:lang w:val="es-ES"/>
              </w:rPr>
              <w:t>Tamaño de fuente más grande.</w:t>
            </w:r>
          </w:p>
          <w:p w:rsidRPr="009C18A8" w:rsidR="009D5546" w:rsidP="02458A9D" w:rsidRDefault="009D5546" w14:paraId="7E8581E5" w14:textId="60766A0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</w:tbl>
    <w:p w:rsidR="007A6471" w:rsidP="02458A9D" w:rsidRDefault="007A6471" w14:paraId="0DCD3041" w14:textId="7F73C096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p w:rsidR="00D92089" w:rsidP="02458A9D" w:rsidRDefault="00D92089" w14:paraId="07B0B36E" w14:textId="77777777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p w:rsidR="00D92089" w:rsidP="02458A9D" w:rsidRDefault="00D92089" w14:paraId="5333A844" w14:textId="77777777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p w:rsidR="00A82F0D" w:rsidP="02458A9D" w:rsidRDefault="00A82F0D" w14:paraId="73A9536A" w14:textId="20E02D39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  <w:r w:rsidRPr="02458A9D" w:rsidR="00A82F0D">
        <w:rPr>
          <w:rFonts w:ascii="Arial" w:hAnsi="Arial" w:eastAsia="Arial" w:cs="Arial"/>
          <w:sz w:val="24"/>
          <w:szCs w:val="24"/>
        </w:rPr>
        <w:t xml:space="preserve">Unit </w:t>
      </w:r>
      <w:r w:rsidRPr="02458A9D" w:rsidR="00723BE6">
        <w:rPr>
          <w:rFonts w:ascii="Arial" w:hAnsi="Arial" w:eastAsia="Arial" w:cs="Arial"/>
          <w:sz w:val="24"/>
          <w:szCs w:val="24"/>
        </w:rPr>
        <w:t>2</w:t>
      </w:r>
      <w:r w:rsidRPr="02458A9D" w:rsidR="00A82F0D">
        <w:rPr>
          <w:rFonts w:ascii="Arial" w:hAnsi="Arial" w:eastAsia="Arial" w:cs="Arial"/>
          <w:sz w:val="24"/>
          <w:szCs w:val="24"/>
        </w:rPr>
        <w:t xml:space="preserve">: </w:t>
      </w:r>
    </w:p>
    <w:tbl>
      <w:tblPr>
        <w:tblW w:w="101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8175"/>
      </w:tblGrid>
      <w:tr w:rsidRPr="00642A3B" w:rsidR="00A82F0D" w:rsidTr="02458A9D" w14:paraId="6F37CC37" w14:textId="77777777">
        <w:trPr>
          <w:trHeight w:val="3650"/>
        </w:trPr>
        <w:tc>
          <w:tcPr>
            <w:tcW w:w="19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42A3B" w:rsidR="00A82F0D" w:rsidP="02458A9D" w:rsidRDefault="00A82F0D" w14:paraId="41F21074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>Summary</w:t>
            </w: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 xml:space="preserve"> of the Unit and the Learning </w:t>
            </w: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>Objectives</w:t>
            </w: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>Covered</w:t>
            </w:r>
          </w:p>
        </w:tc>
        <w:tc>
          <w:tcPr>
            <w:tcW w:w="817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137DD2" w:rsidR="00137DD2" w:rsidP="02458A9D" w:rsidRDefault="00137DD2" w14:paraId="590716F2" w14:textId="54FDD6C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Al completar esta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unidad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, el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alumno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será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capaz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de:</w:t>
            </w:r>
          </w:p>
          <w:p w:rsidRPr="00137DD2" w:rsidR="00137DD2" w:rsidP="02458A9D" w:rsidRDefault="00137DD2" w14:paraId="000814A4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Conocer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las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características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 la accesibilidad web, su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importancia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y los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estándares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W3C.</w:t>
            </w:r>
          </w:p>
          <w:p w:rsidRPr="00137DD2" w:rsidR="00137DD2" w:rsidP="02458A9D" w:rsidRDefault="00137DD2" w14:paraId="510C7912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accesible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web</w:t>
            </w:r>
          </w:p>
          <w:p w:rsidRPr="00137DD2" w:rsidR="00137DD2" w:rsidP="02458A9D" w:rsidRDefault="00137DD2" w14:paraId="668D88CC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 usuario para la accesibilidad web</w:t>
            </w:r>
          </w:p>
          <w:p w:rsidRPr="00137DD2" w:rsidR="00137DD2" w:rsidP="02458A9D" w:rsidRDefault="00137DD2" w14:paraId="5EC5D8B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Cómo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verificar la accesibilidad de una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página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web</w:t>
            </w:r>
          </w:p>
          <w:p w:rsidRPr="00137DD2" w:rsidR="00A82F0D" w:rsidP="02458A9D" w:rsidRDefault="00137DD2" w14:paraId="721A1F83" w14:textId="7FB40B8C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-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Cómo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proceder para reclamar la accesibilidad en un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sitio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web</w:t>
            </w:r>
          </w:p>
        </w:tc>
      </w:tr>
    </w:tbl>
    <w:p w:rsidRPr="00642A3B" w:rsidR="00A82F0D" w:rsidP="02458A9D" w:rsidRDefault="00A82F0D" w14:paraId="4AA23BE9" w14:textId="77777777">
      <w:pPr>
        <w:pStyle w:val="Normal"/>
        <w:bidi w:val="0"/>
        <w:spacing w:before="0" w:beforeAutospacing="off" w:after="20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5"/>
        <w:gridCol w:w="7653"/>
      </w:tblGrid>
      <w:tr w:rsidRPr="00642A3B" w:rsidR="00A82F0D" w:rsidTr="02458A9D" w14:paraId="64628E7D" w14:textId="77777777">
        <w:tc>
          <w:tcPr>
            <w:tcW w:w="1975" w:type="dxa"/>
            <w:tcMar/>
          </w:tcPr>
          <w:p w:rsidRPr="00642A3B" w:rsidR="00A82F0D" w:rsidP="02458A9D" w:rsidRDefault="00C20CD4" w14:paraId="4CE14311" w14:textId="1155717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3C7174C">
              <w:rPr>
                <w:rFonts w:ascii="Arial" w:hAnsi="Arial" w:eastAsia="Arial" w:cs="Arial"/>
                <w:sz w:val="24"/>
                <w:szCs w:val="24"/>
              </w:rPr>
              <w:t>2nd</w:t>
            </w: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 xml:space="preserve"> Learning Unit</w:t>
            </w:r>
          </w:p>
        </w:tc>
        <w:tc>
          <w:tcPr>
            <w:tcW w:w="7653" w:type="dxa"/>
            <w:tcMar/>
          </w:tcPr>
          <w:p w:rsidRPr="007A6471" w:rsidR="00A82F0D" w:rsidP="02458A9D" w:rsidRDefault="00137DD2" w14:paraId="78D6D2D1" w14:textId="0696155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Accesibilidad web</w:t>
            </w:r>
          </w:p>
        </w:tc>
      </w:tr>
      <w:tr w:rsidRPr="00642A3B" w:rsidR="00A82F0D" w:rsidTr="02458A9D" w14:paraId="44C19015" w14:textId="77777777">
        <w:tc>
          <w:tcPr>
            <w:tcW w:w="1975" w:type="dxa"/>
            <w:tcMar/>
          </w:tcPr>
          <w:p w:rsidRPr="00642A3B" w:rsidR="00A82F0D" w:rsidP="02458A9D" w:rsidRDefault="00A82F0D" w14:paraId="34014746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00A82F0D">
              <w:rPr>
                <w:rFonts w:ascii="Arial" w:hAnsi="Arial" w:eastAsia="Arial" w:cs="Arial"/>
                <w:sz w:val="24"/>
                <w:szCs w:val="24"/>
              </w:rPr>
              <w:t xml:space="preserve">Learning Content </w:t>
            </w:r>
          </w:p>
          <w:p w:rsidRPr="00642A3B" w:rsidR="00A82F0D" w:rsidP="02458A9D" w:rsidRDefault="00A82F0D" w14:paraId="3018178E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7653" w:type="dxa"/>
            <w:tcMar/>
          </w:tcPr>
          <w:p w:rsidRPr="00137DD2" w:rsidR="00137DD2" w:rsidP="02458A9D" w:rsidRDefault="00137DD2" w14:paraId="25D9097F" w14:textId="77777777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Cubriremos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estos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temas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:</w:t>
            </w:r>
          </w:p>
          <w:p w:rsidRPr="00137DD2" w:rsidR="00137DD2" w:rsidP="02458A9D" w:rsidRDefault="00137DD2" w14:paraId="124E09E8" w14:textId="4A858C94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Conceptos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: ¿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qué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es la accesibilidad web, por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qué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es importante? La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importancia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del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estándar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W3C</w:t>
            </w:r>
          </w:p>
          <w:p w:rsidRPr="00137DD2" w:rsidR="00137DD2" w:rsidP="02458A9D" w:rsidRDefault="00137DD2" w14:paraId="56DEC8AB" w14:textId="59F71C86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Contenido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accesible</w:t>
            </w:r>
          </w:p>
          <w:p w:rsidRPr="00137DD2" w:rsidR="00137DD2" w:rsidP="02458A9D" w:rsidRDefault="00137DD2" w14:paraId="3BC53B96" w14:textId="68079A03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 accesibilidad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del usuario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  <w:p w:rsidR="00137DD2" w:rsidP="02458A9D" w:rsidRDefault="00137DD2" w14:paraId="188BBFD0" w14:textId="0CAD2809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Herramientas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para verificar la accesibilidad web</w:t>
            </w:r>
          </w:p>
          <w:p w:rsidRPr="00137DD2" w:rsidR="00137DD2" w:rsidP="02458A9D" w:rsidRDefault="00137DD2" w14:paraId="69E5AB72" w14:textId="36949EDB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Ejemplos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 webs no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accesibles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y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accesibles</w:t>
            </w:r>
          </w:p>
          <w:p w:rsidRPr="00EB5FA8" w:rsidR="00EB5FA8" w:rsidP="02458A9D" w:rsidRDefault="00137DD2" w14:paraId="1B41C224" w14:textId="2610D0EE">
            <w:pPr>
              <w:pStyle w:val="Normal"/>
              <w:bidi w:val="0"/>
              <w:spacing w:before="0" w:beforeAutospacing="off" w:after="200" w:afterAutospacing="off" w:line="360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Ponerse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en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contacto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con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organizaciones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acerca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de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sitios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 xml:space="preserve"> web 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inaccesibles</w:t>
            </w:r>
            <w:r w:rsidRPr="02458A9D" w:rsidR="70052CAE">
              <w:rPr>
                <w:rFonts w:ascii="Arial" w:hAnsi="Arial" w:eastAsia="Arial" w:cs="Arial"/>
                <w:sz w:val="24"/>
                <w:szCs w:val="24"/>
              </w:rPr>
              <w:t>.</w:t>
            </w:r>
          </w:p>
        </w:tc>
      </w:tr>
      <w:tr w:rsidRPr="00642A3B" w:rsidR="00A82F0D" w:rsidTr="02458A9D" w14:paraId="6E928E5F" w14:textId="77777777">
        <w:trPr>
          <w:trHeight w:val="466"/>
        </w:trPr>
        <w:tc>
          <w:tcPr>
            <w:tcW w:w="1975" w:type="dxa"/>
            <w:tcMar/>
          </w:tcPr>
          <w:p w:rsidRPr="00642A3B" w:rsidR="00A82F0D" w:rsidP="007A6471" w:rsidRDefault="00A82F0D" w14:paraId="50C14786" w14:textId="777777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eastAsia="Calibri" w:cs="Arial"/>
                <w:b/>
                <w:sz w:val="24"/>
                <w:szCs w:val="24"/>
              </w:rPr>
              <w:t>Learning Materials</w:t>
            </w:r>
          </w:p>
        </w:tc>
        <w:tc>
          <w:tcPr>
            <w:tcW w:w="7653" w:type="dxa"/>
            <w:tcMar/>
          </w:tcPr>
          <w:p w:rsidRPr="00137DD2" w:rsidR="00137DD2" w:rsidP="02458A9D" w:rsidRDefault="00137DD2" w14:paraId="5E5F2AE3" w14:textId="642E2B98">
            <w:pPr>
              <w:pStyle w:val="Normal"/>
              <w:spacing w:before="240" w:after="120" w:line="360" w:lineRule="auto"/>
              <w:ind w:left="0"/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</w:pPr>
            <w:r w:rsidRPr="02458A9D" w:rsidR="02458A9D"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  <w:t xml:space="preserve">1. </w:t>
            </w:r>
            <w:r w:rsidRPr="02458A9D" w:rsidR="70052CAE"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  <w:t>¿Q</w:t>
            </w:r>
            <w:r w:rsidRPr="02458A9D" w:rsidR="21061487"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  <w:t>UÉ ES LA ACCESIBILIDAD WEB Y POR QUÉ ES TAN IMPORTANTE</w:t>
            </w:r>
            <w:r w:rsidRPr="02458A9D" w:rsidR="70052CAE"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  <w:t>?</w:t>
            </w:r>
          </w:p>
          <w:p w:rsidR="7510C05F" w:rsidP="02458A9D" w:rsidRDefault="7510C05F" w14:paraId="63A5E79C" w14:textId="616E9428">
            <w:pPr>
              <w:pStyle w:val="Normal"/>
              <w:spacing w:before="240" w:after="120" w:line="360" w:lineRule="auto"/>
              <w:ind w:left="0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02458A9D" w:rsidR="7510C05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11111"/>
                <w:sz w:val="24"/>
                <w:szCs w:val="24"/>
                <w:lang w:val="es-ES"/>
              </w:rPr>
              <w:t>La accesibilidad web es el conjunto de prácticas de diseño y desarrollo para crear sitios web entendibles y operables, especialmente para personas con discapacidades de movilidad, visión, audición, cognición o de otro tipo</w:t>
            </w:r>
            <w:r w:rsidRPr="02458A9D" w:rsidR="63542A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11111"/>
                <w:sz w:val="24"/>
                <w:szCs w:val="24"/>
                <w:lang w:val="es-ES"/>
              </w:rPr>
              <w:t>.</w:t>
            </w:r>
            <w:r w:rsidRPr="02458A9D" w:rsidR="7510C05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11111"/>
                <w:sz w:val="24"/>
                <w:szCs w:val="24"/>
                <w:lang w:val="es-ES"/>
              </w:rPr>
              <w:t xml:space="preserve"> La accesibilidad web combina la programación, el diseño y la tecnología para construir un Internet sin barreras que permita a todos los usuarios el entendimiento, el aprendizaje, la navegación y la plena interacción con la web. La iniciativa WAI es la impulsora a nivel mundial de esta rama que vela por que las páginas web y sus contenidos respondan a criterios de usabilidad y accesibilidad universal. </w:t>
            </w:r>
          </w:p>
          <w:p w:rsidRPr="00137DD2" w:rsidR="00137DD2" w:rsidP="00137DD2" w:rsidRDefault="00492D52" w14:paraId="03FD20C2" w14:textId="3D56E4CD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hyperlink r:id="Radd5b361f9404347">
              <w:r w:rsidRPr="02458A9D" w:rsidR="70052CAE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https://www.w3.org/WAI/videos/standards-and-benefits/</w:t>
              </w:r>
            </w:hyperlink>
          </w:p>
          <w:p w:rsidR="02458A9D" w:rsidP="02458A9D" w:rsidRDefault="02458A9D" w14:paraId="274B061B" w14:textId="68D2EA14">
            <w:pPr>
              <w:spacing w:before="240" w:after="120" w:line="360" w:lineRule="auto"/>
              <w:rPr>
                <w:rFonts w:ascii="Arial" w:hAnsi="Arial" w:cs="Arial"/>
                <w:b w:val="1"/>
                <w:bCs w:val="1"/>
                <w:sz w:val="24"/>
                <w:szCs w:val="24"/>
                <w:lang w:val="es-ES"/>
              </w:rPr>
            </w:pPr>
          </w:p>
          <w:p w:rsidRPr="00137DD2" w:rsidR="00137DD2" w:rsidP="02458A9D" w:rsidRDefault="00137DD2" w14:paraId="20DE613C" w14:textId="7AF69956">
            <w:pPr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</w:pPr>
            <w:r w:rsidRPr="02458A9D" w:rsidR="51DA099F"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  <w:t>2. AC</w:t>
            </w:r>
            <w:r w:rsidRPr="02458A9D" w:rsidR="468409C5"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  <w:t>CESIBILIDAD DEL CONTENIDO WEB (WCAG)</w:t>
            </w:r>
          </w:p>
          <w:p w:rsidR="468409C5" w:rsidP="02458A9D" w:rsidRDefault="468409C5" w14:paraId="5EA1F827" w14:textId="7AAD05D7">
            <w:pPr>
              <w:pStyle w:val="Normal"/>
              <w:spacing w:before="240" w:after="120" w:line="360" w:lineRule="auto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02458A9D" w:rsidR="468409C5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402A"/>
                <w:sz w:val="25"/>
                <w:szCs w:val="25"/>
                <w:lang w:val="es-ES"/>
              </w:rPr>
              <w:t xml:space="preserve">Son </w:t>
            </w:r>
            <w:r w:rsidRPr="02458A9D" w:rsidR="51DA099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402A"/>
                <w:sz w:val="25"/>
                <w:szCs w:val="25"/>
                <w:lang w:val="es-ES"/>
              </w:rPr>
              <w:t>las p</w:t>
            </w:r>
            <w:r w:rsidRPr="02458A9D" w:rsidR="6080FB4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402A"/>
                <w:sz w:val="25"/>
                <w:szCs w:val="25"/>
                <w:lang w:val="es-ES"/>
              </w:rPr>
              <w:t>autas para crear contenidos accesibles y compatibles con todo tipo de tecnologías de apoyo, dispositivos, navegadores y lenguajes de programación. Contemplan</w:t>
            </w:r>
            <w:r w:rsidRPr="02458A9D" w:rsidR="6080FB4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5"/>
                <w:szCs w:val="25"/>
                <w:lang w:val="es-ES"/>
              </w:rPr>
              <w:t xml:space="preserve"> el uso de letras de gran tamaño, diseños adaptativos, textos pred</w:t>
            </w:r>
            <w:r w:rsidRPr="02458A9D" w:rsidR="6080FB4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402A"/>
                <w:sz w:val="25"/>
                <w:szCs w:val="25"/>
                <w:lang w:val="es-ES"/>
              </w:rPr>
              <w:t>ictivos, asistentes a la navegación, etc.</w:t>
            </w:r>
            <w:r w:rsidRPr="02458A9D" w:rsidR="5AE89C8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402A"/>
                <w:sz w:val="25"/>
                <w:szCs w:val="25"/>
                <w:lang w:val="es-ES"/>
              </w:rPr>
              <w:t xml:space="preserve"> Y aquí puedes encontrarlas:</w:t>
            </w:r>
          </w:p>
          <w:p w:rsidRPr="00137DD2" w:rsidR="00137DD2" w:rsidP="00137DD2" w:rsidRDefault="00492D52" w14:paraId="0E44FB77" w14:textId="65F2B6CE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hyperlink r:id="R1ca2c6b563794338">
              <w:r w:rsidRPr="02458A9D" w:rsidR="70052CAE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https://www.w3.org/WAI/fundamentals/components/</w:t>
              </w:r>
            </w:hyperlink>
          </w:p>
          <w:p w:rsidR="02458A9D" w:rsidP="02458A9D" w:rsidRDefault="02458A9D" w14:paraId="7E0FE01B" w14:textId="3DA676F8">
            <w:pPr>
              <w:spacing w:before="240" w:after="120" w:line="360" w:lineRule="auto"/>
              <w:rPr>
                <w:rFonts w:ascii="Arial" w:hAnsi="Arial" w:cs="Arial"/>
                <w:b w:val="1"/>
                <w:bCs w:val="1"/>
                <w:sz w:val="24"/>
                <w:szCs w:val="24"/>
                <w:lang w:val="es-ES"/>
              </w:rPr>
            </w:pPr>
          </w:p>
          <w:p w:rsidRPr="00137DD2" w:rsidR="00137DD2" w:rsidP="02458A9D" w:rsidRDefault="00137DD2" w14:paraId="076FAE58" w14:textId="6D8D8184">
            <w:pPr>
              <w:spacing w:before="240" w:after="120" w:line="360" w:lineRule="auto"/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</w:pPr>
            <w:r w:rsidRPr="02458A9D" w:rsidR="40A1A583">
              <w:rPr>
                <w:rFonts w:ascii="Arial" w:hAnsi="Arial" w:eastAsia="Arial" w:cs="Arial"/>
                <w:b w:val="0"/>
                <w:bCs w:val="0"/>
                <w:sz w:val="28"/>
                <w:szCs w:val="28"/>
                <w:lang w:val="es-ES"/>
              </w:rPr>
              <w:t>3. ACCESIBILIDAD DE LAS HERRAMIENTAS DE AUTOR (ATAG)</w:t>
            </w:r>
          </w:p>
          <w:p w:rsidR="77158921" w:rsidP="02458A9D" w:rsidRDefault="77158921" w14:paraId="2CDDB1F2" w14:textId="59A9F0BC">
            <w:pPr>
              <w:pStyle w:val="Normal"/>
              <w:spacing w:before="240" w:after="120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  <w:r w:rsidRPr="02458A9D" w:rsidR="77158921"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val="es-ES"/>
              </w:rPr>
              <w:t>Son las normas q</w:t>
            </w:r>
            <w:r w:rsidRPr="02458A9D" w:rsidR="771589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  <w:t xml:space="preserve">ue atañen al desarrollo de los programas y aplicaciones que se utilizan para crear, gestionar y publicar los contenidos digitales. Estas herramientas abarcan los procesadores de textos, los gestores de bases de datos, los programas de edición de vídeo, etc. Para </w:t>
            </w:r>
            <w:r w:rsidRPr="02458A9D" w:rsidR="771589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  <w:t>concerlas</w:t>
            </w:r>
            <w:r w:rsidRPr="02458A9D" w:rsidR="77158921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  <w:t xml:space="preserve"> en prof</w:t>
            </w:r>
            <w:r w:rsidRPr="02458A9D" w:rsidR="6140F9D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  <w:t>undidad, puedes dirigirte a:</w:t>
            </w:r>
          </w:p>
          <w:p w:rsidRPr="00137DD2" w:rsidR="00137DD2" w:rsidP="00137DD2" w:rsidRDefault="00492D52" w14:paraId="62801C97" w14:textId="645DC22C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hyperlink r:id="R333903e3465842c0">
              <w:r w:rsidRPr="02458A9D" w:rsidR="70052CAE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https://www.w3.org/WAI/fundamentals/accessibility-principles/</w:t>
              </w:r>
            </w:hyperlink>
          </w:p>
          <w:p w:rsidR="02458A9D" w:rsidP="02458A9D" w:rsidRDefault="02458A9D" w14:paraId="3B2C19ED" w14:textId="52BD977C">
            <w:pPr>
              <w:spacing w:before="240" w:after="120" w:line="360" w:lineRule="auto"/>
              <w:rPr>
                <w:rFonts w:ascii="Arial" w:hAnsi="Arial" w:cs="Arial"/>
                <w:b w:val="1"/>
                <w:bCs w:val="1"/>
                <w:sz w:val="24"/>
                <w:szCs w:val="24"/>
                <w:lang w:val="es-ES"/>
              </w:rPr>
            </w:pPr>
          </w:p>
          <w:p w:rsidR="18B39C64" w:rsidP="02458A9D" w:rsidRDefault="18B39C64" w14:paraId="1A9CE484" w14:textId="2CC20786">
            <w:pPr>
              <w:pStyle w:val="Normal"/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32"/>
                <w:szCs w:val="32"/>
                <w:lang w:val="es-ES"/>
              </w:rPr>
            </w:pPr>
            <w:r w:rsidRPr="02458A9D" w:rsidR="18B39C64"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  <w:t>4. PAUTAS DE ACCESIBILIDAD PARA LOS AGENTES DE USUARIO (UAAG)</w:t>
            </w:r>
          </w:p>
          <w:p w:rsidR="18B39C64" w:rsidP="02458A9D" w:rsidRDefault="18B39C64" w14:paraId="24A43ECE" w14:textId="72CBD96E">
            <w:pPr>
              <w:pStyle w:val="Normal"/>
              <w:spacing w:before="240" w:after="120" w:line="360" w:lineRule="auto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r w:rsidRPr="02458A9D" w:rsidR="18B39C6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D1D1D"/>
                <w:sz w:val="24"/>
                <w:szCs w:val="24"/>
                <w:lang w:val="es-ES"/>
              </w:rPr>
              <w:t>Los agentes de usuario son navegadores, extensiones de los navegadores, reproductores multimedia, lectores y otras aplicaciones que presentan contenido web.</w:t>
            </w:r>
          </w:p>
          <w:p w:rsidR="18B39C64" w:rsidP="02458A9D" w:rsidRDefault="18B39C64" w14:paraId="5038161B" w14:textId="2F76AA0F">
            <w:pPr>
              <w:pStyle w:val="Normal"/>
              <w:spacing w:before="240" w:after="120" w:line="36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D1D1D"/>
                <w:sz w:val="24"/>
                <w:szCs w:val="24"/>
                <w:lang w:val="es-ES"/>
              </w:rPr>
            </w:pPr>
            <w:r w:rsidRPr="02458A9D" w:rsidR="18B39C64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1D1D1D"/>
                <w:sz w:val="24"/>
                <w:szCs w:val="24"/>
                <w:lang w:val="es-ES"/>
              </w:rPr>
              <w:t>Aquí puedes encontrar las recomendaciones específicas:</w:t>
            </w:r>
          </w:p>
          <w:p w:rsidR="18B39C64" w:rsidP="02458A9D" w:rsidRDefault="18B39C64" w14:paraId="021095BE" w14:textId="1D1C346E">
            <w:pPr>
              <w:pStyle w:val="Normal"/>
              <w:spacing w:before="240" w:after="120" w:line="360" w:lineRule="auto"/>
              <w:rPr>
                <w:rFonts w:ascii="Arial" w:hAnsi="Arial" w:eastAsia="Arial" w:cs="Arial"/>
                <w:noProof w:val="0"/>
                <w:sz w:val="24"/>
                <w:szCs w:val="24"/>
                <w:lang w:val="es-ES"/>
              </w:rPr>
            </w:pPr>
            <w:hyperlink r:id="Rfc7d37e542924629">
              <w:r w:rsidRPr="02458A9D" w:rsidR="18B39C64">
                <w:rPr>
                  <w:rStyle w:val="Hipervnculo"/>
                  <w:rFonts w:ascii="Arial" w:hAnsi="Arial" w:eastAsia="Arial" w:cs="Arial"/>
                  <w:noProof w:val="0"/>
                  <w:sz w:val="24"/>
                  <w:szCs w:val="24"/>
                  <w:lang w:val="es-ES"/>
                </w:rPr>
                <w:t>User Agent Accessibility Guidelines (UAAG) Overview | Web Accessibility Initiative (WAI) | W3C</w:t>
              </w:r>
            </w:hyperlink>
          </w:p>
          <w:p w:rsidR="02458A9D" w:rsidP="02458A9D" w:rsidRDefault="02458A9D" w14:paraId="08D1D135" w14:textId="54E63ECD">
            <w:pPr>
              <w:pStyle w:val="Normal"/>
              <w:spacing w:before="240" w:after="120" w:line="360" w:lineRule="auto"/>
              <w:rPr>
                <w:rFonts w:ascii="Arial" w:hAnsi="Arial" w:cs="Arial"/>
                <w:b w:val="1"/>
                <w:bCs w:val="1"/>
                <w:sz w:val="24"/>
                <w:szCs w:val="24"/>
                <w:lang w:val="es-ES"/>
              </w:rPr>
            </w:pPr>
          </w:p>
          <w:p w:rsidR="18B39C64" w:rsidP="02458A9D" w:rsidRDefault="18B39C64" w14:paraId="16E26375" w14:textId="1FBE8764">
            <w:pPr>
              <w:pStyle w:val="Normal"/>
              <w:spacing w:before="240" w:after="120" w:line="360" w:lineRule="auto"/>
              <w:rPr>
                <w:rFonts w:ascii="Arial" w:hAnsi="Arial" w:cs="Arial"/>
                <w:b w:val="1"/>
                <w:bCs w:val="1"/>
                <w:sz w:val="24"/>
                <w:szCs w:val="24"/>
                <w:lang w:val="es-ES"/>
              </w:rPr>
            </w:pPr>
            <w:r w:rsidRPr="02458A9D" w:rsidR="18B39C64"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  <w:t>5. OTROS ELEMENTOS QUE ES IMPORTANTE CONOCER</w:t>
            </w:r>
          </w:p>
          <w:p w:rsidR="18B39C64" w:rsidP="02458A9D" w:rsidRDefault="18B39C64" w14:paraId="6C0076B1" w14:textId="0A706EBC">
            <w:pPr>
              <w:pStyle w:val="Normal"/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</w:pPr>
            <w:r w:rsidRPr="02458A9D" w:rsidR="18B39C64">
              <w:rPr>
                <w:rFonts w:ascii="Arial" w:hAnsi="Arial" w:cs="Arial"/>
                <w:b w:val="0"/>
                <w:bCs w:val="0"/>
                <w:sz w:val="28"/>
                <w:szCs w:val="28"/>
                <w:lang w:val="es-ES"/>
              </w:rPr>
              <w:t>Con la información anterior puedes conocer, crear y visitar webs accesibles, también es importante que conozcas otros recursos en los que apoyarte, como:</w:t>
            </w:r>
          </w:p>
          <w:p w:rsidRPr="00137DD2" w:rsidR="00137DD2" w:rsidP="02458A9D" w:rsidRDefault="00137DD2" w14:paraId="67D5B6A7" w14:textId="71B5904F">
            <w:pPr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</w:pPr>
            <w:r w:rsidRPr="02458A9D" w:rsidR="18B39C64"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  <w:t xml:space="preserve">5.1 </w:t>
            </w:r>
            <w:r w:rsidRPr="02458A9D" w:rsidR="70052CAE"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  <w:t>LISTA DE HERRAMIENTAS DE EVALUACIÓN DE ACCESIBILIDAD WEB</w:t>
            </w:r>
          </w:p>
          <w:p w:rsidR="00137DD2" w:rsidP="00137DD2" w:rsidRDefault="00492D52" w14:paraId="0CCD10CB" w14:textId="05B443A0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hyperlink w:history="1" r:id="rId27">
              <w:r w:rsidRPr="00137DD2" w:rsidR="00137DD2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ES"/>
                </w:rPr>
                <w:t>https://www.w3.org/WAI/ER/tools/</w:t>
              </w:r>
            </w:hyperlink>
          </w:p>
          <w:p w:rsidRPr="00137DD2" w:rsidR="00137DD2" w:rsidP="02458A9D" w:rsidRDefault="00137DD2" w14:paraId="6AF6A4B5" w14:textId="48B7E581">
            <w:pPr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en"/>
              </w:rPr>
            </w:pPr>
            <w:r w:rsidRPr="02458A9D" w:rsidR="0AE21A97">
              <w:rPr>
                <w:rFonts w:ascii="Arial" w:hAnsi="Arial" w:cs="Arial"/>
                <w:b w:val="0"/>
                <w:bCs w:val="0"/>
                <w:sz w:val="24"/>
                <w:szCs w:val="24"/>
                <w:lang w:val="en"/>
              </w:rPr>
              <w:t xml:space="preserve">5.2 </w:t>
            </w:r>
            <w:r w:rsidRPr="02458A9D" w:rsidR="70052CAE">
              <w:rPr>
                <w:rFonts w:ascii="Arial" w:hAnsi="Arial" w:cs="Arial"/>
                <w:b w:val="0"/>
                <w:bCs w:val="0"/>
                <w:sz w:val="24"/>
                <w:szCs w:val="24"/>
                <w:lang w:val="en"/>
              </w:rPr>
              <w:t>EJEMPLOS DE WEBS NO ACCESIBLES Y ACCESIBLES</w:t>
            </w:r>
          </w:p>
          <w:p w:rsidR="00137DD2" w:rsidP="00137DD2" w:rsidRDefault="00492D52" w14:paraId="2DCA4E3F" w14:textId="41336000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  <w:lang w:val="en"/>
              </w:rPr>
            </w:pPr>
            <w:hyperlink w:history="1" r:id="rId28">
              <w:r w:rsidRPr="004E666C" w:rsidR="00137DD2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n"/>
                </w:rPr>
                <w:t>https://www.w3.org/WAI/demos/bad/</w:t>
              </w:r>
            </w:hyperlink>
          </w:p>
          <w:p w:rsidRPr="00137DD2" w:rsidR="00137DD2" w:rsidP="02458A9D" w:rsidRDefault="00137DD2" w14:paraId="3209F358" w14:textId="25B3B828">
            <w:pPr>
              <w:spacing w:before="240" w:after="12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</w:pPr>
            <w:r w:rsidRPr="02458A9D" w:rsidR="2D5AC411"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  <w:t>5.3 CÓMO P</w:t>
            </w:r>
            <w:r w:rsidRPr="02458A9D" w:rsidR="70052CAE">
              <w:rPr>
                <w:rFonts w:ascii="Arial" w:hAnsi="Arial" w:cs="Arial"/>
                <w:b w:val="0"/>
                <w:bCs w:val="0"/>
                <w:sz w:val="24"/>
                <w:szCs w:val="24"/>
                <w:lang w:val="es-ES"/>
              </w:rPr>
              <w:t>ONERSE EN CONTACTO CON ORGANIZACIONES SOBRE SITIOS WEB INACCESIBLES</w:t>
            </w:r>
          </w:p>
          <w:p w:rsidRPr="00137DD2" w:rsidR="00EB5FA8" w:rsidP="00137DD2" w:rsidRDefault="00492D52" w14:paraId="17ECB2C3" w14:textId="729D8659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hyperlink w:history="1" r:id="rId29">
              <w:r w:rsidRPr="004E666C" w:rsidR="00137DD2">
                <w:rPr>
                  <w:rStyle w:val="Hipervnculo"/>
                  <w:rFonts w:ascii="Arial" w:hAnsi="Arial" w:cs="Arial"/>
                  <w:bCs/>
                  <w:sz w:val="24"/>
                  <w:szCs w:val="24"/>
                  <w:lang w:val="es-ES"/>
                </w:rPr>
                <w:t>https://www.w3.org/WAI/teach-advocate/contact-inaccessible-websites/</w:t>
              </w:r>
            </w:hyperlink>
          </w:p>
        </w:tc>
      </w:tr>
      <w:tr w:rsidRPr="00642A3B" w:rsidR="00A82F0D" w:rsidTr="02458A9D" w14:paraId="5E47F0F8" w14:textId="77777777">
        <w:trPr>
          <w:trHeight w:val="367"/>
        </w:trPr>
        <w:tc>
          <w:tcPr>
            <w:tcW w:w="1975" w:type="dxa"/>
            <w:tcMar/>
          </w:tcPr>
          <w:p w:rsidRPr="00642A3B" w:rsidR="00A82F0D" w:rsidP="006F5F9B" w:rsidRDefault="00A82F0D" w14:paraId="076CCC50" w14:textId="77777777">
            <w:pPr>
              <w:rPr>
                <w:rFonts w:ascii="Arial" w:hAnsi="Arial" w:eastAsia="Calibri" w:cs="Arial"/>
                <w:b/>
                <w:sz w:val="24"/>
                <w:szCs w:val="24"/>
              </w:rPr>
            </w:pPr>
            <w:r w:rsidRPr="00642A3B">
              <w:rPr>
                <w:rFonts w:ascii="Arial" w:hAnsi="Arial" w:eastAsia="Calibri" w:cs="Arial"/>
                <w:b/>
                <w:sz w:val="24"/>
                <w:szCs w:val="24"/>
              </w:rPr>
              <w:t>References</w:t>
            </w:r>
          </w:p>
        </w:tc>
        <w:tc>
          <w:tcPr>
            <w:tcW w:w="7653" w:type="dxa"/>
            <w:tcMar/>
          </w:tcPr>
          <w:p w:rsidRPr="00642A3B" w:rsidR="00A82F0D" w:rsidP="006F5F9B" w:rsidRDefault="00A82F0D" w14:paraId="73E6C33F" w14:textId="77777777">
            <w:pPr>
              <w:rPr>
                <w:rFonts w:ascii="Arial" w:hAnsi="Arial" w:cs="Arial"/>
                <w:bCs/>
                <w:i/>
                <w:iCs/>
                <w:sz w:val="24"/>
                <w:szCs w:val="24"/>
                <w:highlight w:val="yellow"/>
              </w:rPr>
            </w:pPr>
          </w:p>
          <w:p w:rsidRPr="00642A3B" w:rsidR="00A82F0D" w:rsidP="02458A9D" w:rsidRDefault="00A82F0D" w14:paraId="0C1CC087" w14:textId="66BCB1D7">
            <w:pPr>
              <w:rPr>
                <w:rFonts w:ascii="Arial" w:hAnsi="Arial" w:cs="Arial"/>
                <w:i w:val="1"/>
                <w:iCs w:val="1"/>
                <w:sz w:val="24"/>
                <w:szCs w:val="24"/>
              </w:rPr>
            </w:pPr>
            <w:r w:rsidRPr="02458A9D" w:rsidR="38CB9D70">
              <w:rPr>
                <w:rFonts w:ascii="Arial" w:hAnsi="Arial" w:cs="Arial"/>
                <w:i w:val="1"/>
                <w:iCs w:val="1"/>
                <w:sz w:val="24"/>
                <w:szCs w:val="24"/>
              </w:rPr>
              <w:t xml:space="preserve"> </w:t>
            </w:r>
            <w:hyperlink r:id="Rae49f9e2f8ed429a">
              <w:r w:rsidRPr="02458A9D" w:rsidR="0D5A8488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https://www.w3.org/WAI/</w:t>
              </w:r>
            </w:hyperlink>
          </w:p>
          <w:p w:rsidRPr="00642A3B" w:rsidR="00A82F0D" w:rsidP="02458A9D" w:rsidRDefault="00A82F0D" w14:paraId="1DE7BCEF" w14:textId="011FE9F5">
            <w:pPr>
              <w:pStyle w:val="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642A3B" w:rsidR="00A82F0D" w:rsidP="00A82F0D" w:rsidRDefault="00A82F0D" w14:paraId="08F43343" w14:textId="77777777">
      <w:pPr>
        <w:rPr>
          <w:rFonts w:ascii="Arial" w:hAnsi="Arial" w:cs="Arial"/>
          <w:b/>
          <w:sz w:val="24"/>
          <w:szCs w:val="24"/>
        </w:rPr>
      </w:pPr>
    </w:p>
    <w:p w:rsidRPr="00642A3B" w:rsidR="00A82F0D" w:rsidP="00A82F0D" w:rsidRDefault="00A82F0D" w14:paraId="1B5F4AAA" w14:textId="7777777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5"/>
        <w:gridCol w:w="7653"/>
      </w:tblGrid>
      <w:tr w:rsidRPr="00642A3B" w:rsidR="00A82F0D" w:rsidTr="006F5F9B" w14:paraId="52504B7F" w14:textId="77777777">
        <w:trPr>
          <w:trHeight w:val="718"/>
        </w:trPr>
        <w:tc>
          <w:tcPr>
            <w:tcW w:w="1975" w:type="dxa"/>
          </w:tcPr>
          <w:p w:rsidRPr="00642A3B" w:rsidR="00A82F0D" w:rsidP="007A6471" w:rsidRDefault="00A82F0D" w14:paraId="31C00D83" w14:textId="257B870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Assessment 1 Activity Unit#</w:t>
            </w:r>
            <w:r w:rsidRPr="00642A3B" w:rsidR="00C20CD4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653" w:type="dxa"/>
          </w:tcPr>
          <w:p w:rsidRPr="00642A3B" w:rsidR="00A82F0D" w:rsidP="007A6471" w:rsidRDefault="00A82F0D" w14:paraId="2FD32572" w14:textId="777777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eastAsia="Roboto" w:cs="Arial"/>
                <w:color w:val="3C4043"/>
                <w:sz w:val="24"/>
                <w:szCs w:val="24"/>
                <w:highlight w:val="white"/>
              </w:rPr>
              <w:t>Now let’s find out what you have learned in this unit!</w:t>
            </w:r>
          </w:p>
        </w:tc>
      </w:tr>
      <w:tr w:rsidRPr="00642A3B" w:rsidR="00A82F0D" w:rsidTr="006F5F9B" w14:paraId="0D96EFF1" w14:textId="77777777">
        <w:tc>
          <w:tcPr>
            <w:tcW w:w="1975" w:type="dxa"/>
          </w:tcPr>
          <w:p w:rsidRPr="00642A3B" w:rsidR="00A82F0D" w:rsidP="006F5F9B" w:rsidRDefault="00A82F0D" w14:paraId="6D6D331B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3" w:type="dxa"/>
          </w:tcPr>
          <w:p w:rsidRPr="009C18A8" w:rsidR="009C18A8" w:rsidP="009C18A8" w:rsidRDefault="009C18A8" w14:paraId="40C90EAF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b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b/>
                <w:color w:val="auto"/>
                <w:szCs w:val="24"/>
                <w:u w:val="none"/>
                <w:lang w:val="es-ES_tradnl" w:eastAsia="es-ES"/>
              </w:rPr>
              <w:t>Verdadero o Falso</w:t>
            </w:r>
          </w:p>
          <w:p w:rsidRPr="009C18A8" w:rsidR="009C18A8" w:rsidP="009C18A8" w:rsidRDefault="009C18A8" w14:paraId="7C451D6C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1.- Cuando los sitios web y las herramientas web están diseñados y codificados correctamente, las personas con discapacidad pueden usarlos. </w:t>
            </w: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highlight w:val="yellow"/>
                <w:u w:val="none"/>
                <w:lang w:val="es-ES_tradnl" w:eastAsia="es-ES"/>
              </w:rPr>
              <w:t>V</w:t>
            </w:r>
          </w:p>
          <w:p w:rsidRPr="009C18A8" w:rsidR="009C18A8" w:rsidP="009C18A8" w:rsidRDefault="009C18A8" w14:paraId="0286ADE0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2.- La Web es un recurso poco importante en muchos aspectos de la vida: educación, empleo, gobierno, comercio, atención médica, recreación y más. </w:t>
            </w: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highlight w:val="yellow"/>
                <w:u w:val="none"/>
                <w:lang w:val="es-ES_tradnl" w:eastAsia="es-ES"/>
              </w:rPr>
              <w:t>F</w:t>
            </w:r>
          </w:p>
          <w:p w:rsidRPr="009C18A8" w:rsidR="009C18A8" w:rsidP="009C18A8" w:rsidRDefault="009C18A8" w14:paraId="03C924C0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b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b/>
                <w:color w:val="auto"/>
                <w:szCs w:val="24"/>
                <w:u w:val="none"/>
                <w:lang w:val="es-ES_tradnl" w:eastAsia="es-ES"/>
              </w:rPr>
              <w:t>Selección simple</w:t>
            </w:r>
          </w:p>
          <w:p w:rsidRPr="009C18A8" w:rsidR="009C18A8" w:rsidP="009C18A8" w:rsidRDefault="009C18A8" w14:paraId="569379F8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3.- La accesibilidad web significa que </w:t>
            </w:r>
          </w:p>
          <w:p w:rsidRPr="009C18A8" w:rsidR="009C18A8" w:rsidP="009C18A8" w:rsidRDefault="009C18A8" w14:paraId="72BB13F8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highlight w:val="yellow"/>
                <w:u w:val="none"/>
                <w:lang w:val="es-ES_tradnl" w:eastAsia="es-ES"/>
              </w:rPr>
              <w:t>a.</w:t>
            </w: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- Los sitios web, las herramientas y las tecnologías están diseñados y desarrollados para que las personas con discapacidad puedan usarlos. </w:t>
            </w:r>
          </w:p>
          <w:p w:rsidRPr="009C18A8" w:rsidR="009C18A8" w:rsidP="009C18A8" w:rsidRDefault="009C18A8" w14:paraId="0DFA0FCD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b.- las personas no pueden percibir, comprender, navegar e interactuar con la Web.</w:t>
            </w:r>
          </w:p>
          <w:p w:rsidRPr="009C18A8" w:rsidR="009C18A8" w:rsidP="009C18A8" w:rsidRDefault="009C18A8" w14:paraId="4D3CE4F1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c.- Solo se benefician las personas con discapacidad.</w:t>
            </w:r>
          </w:p>
          <w:p w:rsidRPr="009C18A8" w:rsidR="009C18A8" w:rsidP="009C18A8" w:rsidRDefault="009C18A8" w14:paraId="3427D79B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</w:p>
          <w:p w:rsidRPr="009C18A8" w:rsidR="009C18A8" w:rsidP="009C18A8" w:rsidRDefault="009C18A8" w14:paraId="778717EB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4.- Las herramientas de evaluación de accesibilidad web son:</w:t>
            </w:r>
          </w:p>
          <w:p w:rsidRPr="009C18A8" w:rsidR="009C18A8" w:rsidP="009C18A8" w:rsidRDefault="009C18A8" w14:paraId="14AD7E92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a.- Un documento que no destaca las características de las herramientas. </w:t>
            </w:r>
          </w:p>
          <w:p w:rsidRPr="009C18A8" w:rsidR="009C18A8" w:rsidP="009C18A8" w:rsidRDefault="009C18A8" w14:paraId="5EDD659A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highlight w:val="yellow"/>
                <w:u w:val="none"/>
                <w:lang w:val="es-ES_tradnl" w:eastAsia="es-ES"/>
              </w:rPr>
              <w:t>b.-</w:t>
            </w: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 xml:space="preserve"> Programas de software o servicios en línea que ayudan a determinar si el contenido web cumple con las pautas de accesibilidad. </w:t>
            </w:r>
          </w:p>
          <w:p w:rsidRPr="009C18A8" w:rsidR="009C18A8" w:rsidP="009C18A8" w:rsidRDefault="009C18A8" w14:paraId="6E8FB87B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c.- Tablas para evaluar y analizar.</w:t>
            </w:r>
          </w:p>
          <w:p w:rsidRPr="009C18A8" w:rsidR="009C18A8" w:rsidP="009C18A8" w:rsidRDefault="009C18A8" w14:paraId="1AA54A56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</w:p>
          <w:p w:rsidRPr="009C18A8" w:rsidR="009C18A8" w:rsidP="009C18A8" w:rsidRDefault="009C18A8" w14:paraId="52217E43" w14:textId="77777777">
            <w:p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5.- Menciona algunos componentes para que la web sea accesible para las personas con discapacidad:</w:t>
            </w:r>
          </w:p>
          <w:p w:rsidRPr="009C18A8" w:rsidR="009C18A8" w:rsidP="009C18A8" w:rsidRDefault="009C18A8" w14:paraId="69F5B2F1" w14:textId="77777777">
            <w:pPr>
              <w:pStyle w:val="Prrafodelista"/>
              <w:numPr>
                <w:ilvl w:val="0"/>
                <w:numId w:val="34"/>
              </w:num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Incluir información natural como texto, imágenes y sonidos.</w:t>
            </w:r>
          </w:p>
          <w:p w:rsidRPr="009C18A8" w:rsidR="009C18A8" w:rsidP="009C18A8" w:rsidRDefault="009C18A8" w14:paraId="11DEC941" w14:textId="77777777">
            <w:pPr>
              <w:pStyle w:val="Prrafodelista"/>
              <w:numPr>
                <w:ilvl w:val="0"/>
                <w:numId w:val="34"/>
              </w:num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Tecnología de asistencia, en algunos casos: lectores de pantalla, teclados alternativos, interruptores, software de escaneo, etc.</w:t>
            </w:r>
          </w:p>
          <w:p w:rsidRPr="009C18A8" w:rsidR="009C18A8" w:rsidP="009C18A8" w:rsidRDefault="009C18A8" w14:paraId="2ADB8633" w14:textId="77777777">
            <w:pPr>
              <w:pStyle w:val="Prrafodelista"/>
              <w:numPr>
                <w:ilvl w:val="0"/>
                <w:numId w:val="34"/>
              </w:num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Herramientas de creación.</w:t>
            </w:r>
          </w:p>
          <w:p w:rsidRPr="009C18A8" w:rsidR="009C18A8" w:rsidP="009C18A8" w:rsidRDefault="009C18A8" w14:paraId="42B82639" w14:textId="77777777">
            <w:pPr>
              <w:pStyle w:val="Prrafodelista"/>
              <w:numPr>
                <w:ilvl w:val="0"/>
                <w:numId w:val="34"/>
              </w:numPr>
              <w:spacing w:before="240" w:after="120" w:line="360" w:lineRule="auto"/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</w:pPr>
            <w:r w:rsidRPr="009C18A8">
              <w:rPr>
                <w:rStyle w:val="Hipervnculo"/>
                <w:rFonts w:ascii="Franklin Gothic Book" w:hAnsi="Franklin Gothic Book"/>
                <w:color w:val="auto"/>
                <w:szCs w:val="24"/>
                <w:u w:val="none"/>
                <w:lang w:val="es-ES_tradnl" w:eastAsia="es-ES"/>
              </w:rPr>
              <w:t>Herramientas de evaluación de accesibilidad web, validadores de HTML, validadores de CSS, etc.</w:t>
            </w:r>
          </w:p>
          <w:p w:rsidRPr="009C18A8" w:rsidR="00A82F0D" w:rsidP="00D92089" w:rsidRDefault="00A82F0D" w14:paraId="7667F7B6" w14:textId="63BE02CB">
            <w:pPr>
              <w:spacing w:before="240" w:line="360" w:lineRule="auto"/>
              <w:rPr>
                <w:rFonts w:ascii="Arial" w:hAnsi="Arial" w:cs="Arial"/>
                <w:iCs/>
                <w:sz w:val="24"/>
                <w:szCs w:val="24"/>
              </w:rPr>
            </w:pPr>
          </w:p>
        </w:tc>
      </w:tr>
    </w:tbl>
    <w:p w:rsidR="007A6471" w:rsidRDefault="007A6471" w14:paraId="743749D4" w14:textId="1F67CA35">
      <w:pPr>
        <w:rPr>
          <w:rFonts w:ascii="Arial" w:hAnsi="Arial" w:cs="Arial"/>
          <w:sz w:val="24"/>
          <w:szCs w:val="24"/>
          <w:lang w:val="en-GB"/>
        </w:rPr>
      </w:pPr>
    </w:p>
    <w:p w:rsidR="007A6471" w:rsidRDefault="007A6471" w14:paraId="6BC50C6C" w14:textId="77777777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br w:type="page"/>
      </w:r>
    </w:p>
    <w:p w:rsidRPr="00642A3B" w:rsidR="008B484E" w:rsidRDefault="008B484E" w14:paraId="7E946EB3" w14:textId="77777777">
      <w:pPr>
        <w:rPr>
          <w:rFonts w:ascii="Arial" w:hAnsi="Arial" w:cs="Arial"/>
          <w:sz w:val="24"/>
          <w:szCs w:val="24"/>
          <w:lang w:val="en-GB"/>
        </w:rPr>
      </w:pPr>
    </w:p>
    <w:p w:rsidRPr="00642A3B" w:rsidR="006262BE" w:rsidP="006262BE" w:rsidRDefault="006262BE" w14:paraId="6B509670" w14:textId="24433FAF">
      <w:pPr>
        <w:rPr>
          <w:rFonts w:ascii="Arial" w:hAnsi="Arial" w:cs="Arial"/>
          <w:b/>
          <w:sz w:val="24"/>
          <w:szCs w:val="24"/>
        </w:rPr>
      </w:pPr>
      <w:r w:rsidRPr="00642A3B">
        <w:rPr>
          <w:rFonts w:ascii="Arial" w:hAnsi="Arial" w:cs="Arial"/>
          <w:b/>
          <w:sz w:val="24"/>
          <w:szCs w:val="24"/>
        </w:rPr>
        <w:t xml:space="preserve">Unit 3: </w:t>
      </w:r>
    </w:p>
    <w:tbl>
      <w:tblPr>
        <w:tblW w:w="96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649"/>
      </w:tblGrid>
      <w:tr w:rsidRPr="00642A3B" w:rsidR="006262BE" w:rsidTr="006858D4" w14:paraId="2B78367A" w14:textId="77777777">
        <w:trPr>
          <w:trHeight w:val="3650"/>
        </w:trPr>
        <w:tc>
          <w:tcPr>
            <w:tcW w:w="19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42A3B" w:rsidR="006262BE" w:rsidP="007A6471" w:rsidRDefault="006262BE" w14:paraId="0DA836EF" w14:textId="77777777">
            <w:pPr>
              <w:spacing w:before="240" w:after="24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Summary of the Unit and the Learning Objectives Covered</w:t>
            </w:r>
          </w:p>
        </w:tc>
        <w:tc>
          <w:tcPr>
            <w:tcW w:w="764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642A3B" w:rsidR="006262BE" w:rsidP="007A6471" w:rsidRDefault="006A55B4" w14:paraId="09502633" w14:textId="384AF30F">
            <w:pPr>
              <w:spacing w:before="240" w:after="240"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A55B4">
              <w:rPr>
                <w:rFonts w:ascii="Arial" w:hAnsi="Arial" w:cs="Arial"/>
                <w:sz w:val="24"/>
                <w:szCs w:val="24"/>
                <w:lang w:val="es-ES"/>
              </w:rPr>
              <w:t xml:space="preserve">Para facilitar la puesta en práctica de medidas de accesibilidad en el entorno educativo, presentamos un pequeño repositorio de recursos y herramientas gratuitas en internet que permitan hacer accesibles los materiales, contenidos, etc., que se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pueden compartir con las y los docentes</w:t>
            </w:r>
            <w:r w:rsidRPr="006A55B4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  <w:r w:rsidRPr="00642A3B" w:rsidR="006262B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Pr="00642A3B" w:rsidR="006262BE" w:rsidP="007A6471" w:rsidRDefault="006A55B4" w14:paraId="62D62EEB" w14:textId="423103E0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 terminar esta unidad, el estudiante será capaz de: </w:t>
            </w:r>
          </w:p>
          <w:p w:rsidRPr="00C14476" w:rsidR="006262BE" w:rsidP="00C14476" w:rsidRDefault="00C14476" w14:paraId="4DD2D6A5" w14:textId="2AB9649C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t>-</w:t>
            </w:r>
            <w:r w:rsidRPr="00C14476" w:rsidR="006A55B4">
              <w:rPr>
                <w:rFonts w:ascii="Arial" w:hAnsi="Arial" w:cs="Arial"/>
                <w:sz w:val="24"/>
                <w:szCs w:val="24"/>
              </w:rPr>
              <w:t xml:space="preserve">Conocer </w:t>
            </w:r>
            <w:r w:rsidRPr="00C14476" w:rsidR="0077629D">
              <w:rPr>
                <w:rFonts w:ascii="Arial" w:hAnsi="Arial" w:cs="Arial"/>
                <w:sz w:val="24"/>
                <w:szCs w:val="24"/>
              </w:rPr>
              <w:t>las bases del Diseño Universal aplicado a la enseñanza</w:t>
            </w:r>
            <w:r w:rsidRPr="00C14476" w:rsidR="00436131">
              <w:rPr>
                <w:rFonts w:ascii="Arial" w:hAnsi="Arial" w:cs="Arial"/>
                <w:sz w:val="24"/>
                <w:szCs w:val="24"/>
              </w:rPr>
              <w:t>.</w:t>
            </w:r>
          </w:p>
          <w:p w:rsidRPr="00C14476" w:rsidR="006262BE" w:rsidP="00C14476" w:rsidRDefault="00C14476" w14:paraId="600E0EC1" w14:textId="3DF579E2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t>-</w:t>
            </w:r>
            <w:r w:rsidRPr="00C14476" w:rsidR="0077629D">
              <w:rPr>
                <w:rFonts w:ascii="Arial" w:hAnsi="Arial" w:cs="Arial"/>
                <w:sz w:val="24"/>
                <w:szCs w:val="24"/>
              </w:rPr>
              <w:t xml:space="preserve">Incorporar algunos elementos esenciales para la accesibilidad universal en el diseño de </w:t>
            </w:r>
            <w:r w:rsidRPr="00C14476" w:rsidR="00436131">
              <w:rPr>
                <w:rFonts w:ascii="Arial" w:hAnsi="Arial" w:cs="Arial"/>
                <w:sz w:val="24"/>
                <w:szCs w:val="24"/>
              </w:rPr>
              <w:t>sus presentaciones.</w:t>
            </w:r>
          </w:p>
          <w:p w:rsidRPr="00C14476" w:rsidR="00436131" w:rsidP="00C14476" w:rsidRDefault="00C14476" w14:paraId="75E9F566" w14:textId="481E642D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t>-</w:t>
            </w:r>
            <w:r w:rsidRPr="00C14476" w:rsidR="00436131">
              <w:rPr>
                <w:rFonts w:ascii="Arial" w:hAnsi="Arial" w:cs="Arial"/>
                <w:sz w:val="24"/>
                <w:szCs w:val="24"/>
              </w:rPr>
              <w:t>Conocer algunas de las diferentes herramientas precisas para eliminar b</w:t>
            </w:r>
            <w:r w:rsidRPr="00C14476" w:rsidR="00DE7737">
              <w:rPr>
                <w:rFonts w:ascii="Arial" w:hAnsi="Arial" w:cs="Arial"/>
                <w:sz w:val="24"/>
                <w:szCs w:val="24"/>
              </w:rPr>
              <w:t>a</w:t>
            </w:r>
            <w:r w:rsidRPr="00C14476" w:rsidR="00436131">
              <w:rPr>
                <w:rFonts w:ascii="Arial" w:hAnsi="Arial" w:cs="Arial"/>
                <w:sz w:val="24"/>
                <w:szCs w:val="24"/>
              </w:rPr>
              <w:t xml:space="preserve">rreras de accesibilidad desde el diseño. </w:t>
            </w:r>
          </w:p>
        </w:tc>
      </w:tr>
    </w:tbl>
    <w:p w:rsidRPr="00642A3B" w:rsidR="006262BE" w:rsidP="006262BE" w:rsidRDefault="006262BE" w14:paraId="3DCEB9DE" w14:textId="7777777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"/>
        <w:gridCol w:w="8655"/>
      </w:tblGrid>
      <w:tr w:rsidRPr="00642A3B" w:rsidR="006262BE" w:rsidTr="006A55B4" w14:paraId="4A17B35E" w14:textId="77777777">
        <w:tc>
          <w:tcPr>
            <w:tcW w:w="1980" w:type="dxa"/>
          </w:tcPr>
          <w:p w:rsidRPr="00642A3B" w:rsidR="006262BE" w:rsidP="007A6471" w:rsidRDefault="006262BE" w14:paraId="3EBD416E" w14:textId="692842C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3rd Learning Unit</w:t>
            </w:r>
          </w:p>
        </w:tc>
        <w:tc>
          <w:tcPr>
            <w:tcW w:w="7648" w:type="dxa"/>
          </w:tcPr>
          <w:p w:rsidRPr="007A6471" w:rsidR="006262BE" w:rsidP="006F5F9B" w:rsidRDefault="00436131" w14:paraId="7D83F33F" w14:textId="7A3E371C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Breve repositorio de herramientas online para la elaboración de materiales accesibles</w:t>
            </w:r>
          </w:p>
        </w:tc>
      </w:tr>
      <w:tr w:rsidRPr="00642A3B" w:rsidR="006262BE" w:rsidTr="006A55B4" w14:paraId="76EC38AF" w14:textId="77777777">
        <w:tc>
          <w:tcPr>
            <w:tcW w:w="1980" w:type="dxa"/>
          </w:tcPr>
          <w:p w:rsidRPr="00642A3B" w:rsidR="006262BE" w:rsidP="007A6471" w:rsidRDefault="006262BE" w14:paraId="0A49042E" w14:textId="7777777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 xml:space="preserve">Learning Content </w:t>
            </w:r>
          </w:p>
          <w:p w:rsidRPr="00642A3B" w:rsidR="006262BE" w:rsidP="006F5F9B" w:rsidRDefault="006262BE" w14:paraId="2E3202D2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48" w:type="dxa"/>
          </w:tcPr>
          <w:p w:rsidR="00C14476" w:rsidP="00C14476" w:rsidRDefault="00DE7737" w14:paraId="530EEC57" w14:textId="77777777">
            <w:pPr>
              <w:spacing w:before="240" w:after="120" w:line="360" w:lineRule="auto"/>
              <w:rPr>
                <w:rFonts w:ascii="Arial" w:hAnsi="Arial" w:cs="Arial"/>
                <w:sz w:val="24"/>
              </w:rPr>
            </w:pPr>
            <w:r w:rsidRPr="00C14476">
              <w:rPr>
                <w:rFonts w:ascii="Arial" w:hAnsi="Arial" w:cs="Arial"/>
                <w:sz w:val="24"/>
              </w:rPr>
              <w:t xml:space="preserve">En esta Unidad se tratarán los siguientes contenidos: </w:t>
            </w:r>
          </w:p>
          <w:p w:rsidRPr="00C14476" w:rsidR="00C14476" w:rsidP="00C14476" w:rsidRDefault="00F10823" w14:paraId="2D05F924" w14:textId="21D7135F">
            <w:pPr>
              <w:pStyle w:val="Prrafodelista"/>
              <w:numPr>
                <w:ilvl w:val="0"/>
                <w:numId w:val="31"/>
              </w:numPr>
              <w:spacing w:before="240" w:after="120" w:line="360" w:lineRule="auto"/>
              <w:rPr>
                <w:rFonts w:ascii="Arial" w:hAnsi="Arial" w:cs="Arial"/>
                <w:sz w:val="24"/>
              </w:rPr>
            </w:pPr>
            <w:r w:rsidRPr="00C14476">
              <w:rPr>
                <w:rFonts w:ascii="Arial" w:hAnsi="Arial" w:cs="Arial"/>
                <w:sz w:val="24"/>
              </w:rPr>
              <w:t>Indicaciones básicas para la elaboración de contenidos siguiendo el Diseño Universal para todas las personas.</w:t>
            </w:r>
          </w:p>
          <w:p w:rsidRPr="00C14476" w:rsidR="00C14476" w:rsidP="00C14476" w:rsidRDefault="00F10823" w14:paraId="7C7EBA5B" w14:textId="0A736FF0">
            <w:pPr>
              <w:pStyle w:val="Prrafodelista"/>
              <w:numPr>
                <w:ilvl w:val="0"/>
                <w:numId w:val="31"/>
              </w:numPr>
              <w:spacing w:before="240" w:after="120" w:line="360" w:lineRule="auto"/>
              <w:rPr>
                <w:rFonts w:ascii="Arial" w:hAnsi="Arial" w:cs="Arial"/>
                <w:sz w:val="24"/>
              </w:rPr>
            </w:pPr>
            <w:r w:rsidRPr="00C14476">
              <w:rPr>
                <w:rFonts w:ascii="Arial" w:hAnsi="Arial" w:cs="Arial"/>
                <w:sz w:val="24"/>
              </w:rPr>
              <w:t>Los estándares europeos para la lectura y comprensión fáciles</w:t>
            </w:r>
          </w:p>
          <w:p w:rsidRPr="00C14476" w:rsidR="00F10823" w:rsidP="00C14476" w:rsidRDefault="00F10823" w14:paraId="074B82F9" w14:textId="18BBDDF7">
            <w:pPr>
              <w:pStyle w:val="Prrafodelista"/>
              <w:numPr>
                <w:ilvl w:val="0"/>
                <w:numId w:val="32"/>
              </w:numPr>
              <w:spacing w:before="240" w:after="120" w:line="360" w:lineRule="auto"/>
              <w:rPr>
                <w:rFonts w:ascii="Arial" w:hAnsi="Arial" w:cs="Arial"/>
                <w:b/>
                <w:color w:val="4BACC6" w:themeColor="accent5"/>
                <w:sz w:val="24"/>
                <w:szCs w:val="24"/>
              </w:rPr>
            </w:pPr>
            <w:r w:rsidRPr="00C14476">
              <w:rPr>
                <w:rFonts w:ascii="Arial" w:hAnsi="Arial" w:cs="Arial"/>
                <w:sz w:val="24"/>
              </w:rPr>
              <w:t>Traducción de voz a texto y de texto a voz mediante recursos online</w:t>
            </w:r>
            <w:r w:rsidRPr="00C14476" w:rsidR="00EB5FA8">
              <w:rPr>
                <w:rFonts w:ascii="Arial" w:hAnsi="Arial" w:cs="Arial"/>
                <w:sz w:val="24"/>
              </w:rPr>
              <w:t>, también en Ppt.</w:t>
            </w:r>
          </w:p>
        </w:tc>
      </w:tr>
      <w:tr w:rsidRPr="00642A3B" w:rsidR="006262BE" w:rsidTr="006A55B4" w14:paraId="3AA4BA78" w14:textId="77777777">
        <w:trPr>
          <w:trHeight w:val="466"/>
        </w:trPr>
        <w:tc>
          <w:tcPr>
            <w:tcW w:w="1980" w:type="dxa"/>
          </w:tcPr>
          <w:p w:rsidRPr="00C14476" w:rsidR="006262BE" w:rsidP="00C14476" w:rsidRDefault="006262BE" w14:paraId="5F47948C" w14:textId="77777777">
            <w:pPr>
              <w:spacing w:before="240"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476">
              <w:rPr>
                <w:rFonts w:ascii="Arial" w:hAnsi="Arial" w:eastAsia="Calibri" w:cs="Arial"/>
                <w:b/>
                <w:sz w:val="24"/>
                <w:szCs w:val="24"/>
              </w:rPr>
              <w:t>Learning Materials</w:t>
            </w:r>
          </w:p>
        </w:tc>
        <w:tc>
          <w:tcPr>
            <w:tcW w:w="7648" w:type="dxa"/>
          </w:tcPr>
          <w:tbl>
            <w:tblPr>
              <w:tblStyle w:val="Tablaconcuadrcula"/>
              <w:tblpPr w:leftFromText="141" w:rightFromText="141" w:vertAnchor="text" w:horzAnchor="margin" w:tblpY="9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797"/>
              <w:gridCol w:w="5632"/>
            </w:tblGrid>
            <w:tr w:rsidRPr="00C14476" w:rsidR="00DE7737" w:rsidTr="00C14476" w14:paraId="7B2B6C84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6262BE" w14:paraId="5A7955EC" w14:textId="3CAF0DC0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</w:pPr>
                  <w:r w:rsidRPr="00C14476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Pr="00C14476" w:rsidR="00DE7737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30A9DECF" wp14:editId="6FCC74B1">
                        <wp:extent cx="1574800" cy="343941"/>
                        <wp:effectExtent l="0" t="0" r="635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671" cy="3530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6874FB33" w14:textId="77777777">
                  <w:pPr>
                    <w:spacing w:before="240" w:after="120" w:line="360" w:lineRule="auto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C1447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Plataforma creada a partir del Proyecto DUALETIC para la difusión del Diseño Universal para el Aprendizaje</w:t>
                  </w:r>
                </w:p>
                <w:p w:rsidRPr="00C14476" w:rsidR="00DE7737" w:rsidP="00C14476" w:rsidRDefault="00492D52" w14:paraId="0B55F1D7" w14:textId="0574AF4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32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http://www.educadua.es/inicio_eng.html</w:t>
                    </w:r>
                  </w:hyperlink>
                </w:p>
              </w:tc>
            </w:tr>
            <w:tr w:rsidRPr="00C14476" w:rsidR="00DE7737" w:rsidTr="00C14476" w14:paraId="4494AAD3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4BEEF29F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3B8BF742" wp14:editId="5D160A96">
                        <wp:extent cx="1559529" cy="450850"/>
                        <wp:effectExtent l="0" t="0" r="3175" b="635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994" cy="4530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011A75DF" w14:textId="7777777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>Propuestas de accesibilidad y DUA en el trabajo en línea</w:t>
                  </w:r>
                </w:p>
                <w:p w:rsidRPr="00C14476" w:rsidR="00DE7737" w:rsidP="00C14476" w:rsidRDefault="00492D52" w14:paraId="000E6DBD" w14:textId="3A9E385D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34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https://cedec.intef.es/tareas-accesibles-y-tecnologicas-en-tiempos-de-covid/</w:t>
                    </w:r>
                  </w:hyperlink>
                </w:p>
              </w:tc>
            </w:tr>
            <w:tr w:rsidRPr="00C14476" w:rsidR="00DE7737" w:rsidTr="00C14476" w14:paraId="17A3D4F0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166A3F37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2E3BE3F3" wp14:editId="3EA8238E">
                        <wp:extent cx="1551508" cy="368300"/>
                        <wp:effectExtent l="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41" t="23961" r="115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4710" cy="371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73438380" w14:textId="7777777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>Normas europeas para facilitar la lectura y la comprensión</w:t>
                  </w:r>
                </w:p>
                <w:p w:rsidRPr="00C14476" w:rsidR="00DE7737" w:rsidP="00C14476" w:rsidRDefault="00492D52" w14:paraId="1BCCB761" w14:textId="5978FE7B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36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https://easy-to-read.eu/wp-content/uploads/2023/01/EN_Information_for_all.pdf</w:t>
                    </w:r>
                  </w:hyperlink>
                </w:p>
              </w:tc>
            </w:tr>
            <w:tr w:rsidRPr="00C14476" w:rsidR="00DE7737" w:rsidTr="00C14476" w14:paraId="1F75D33C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032CC6B8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</w:pPr>
                  <w:r w:rsidRPr="00C14476">
                    <w:rPr>
                      <w:rFonts w:ascii="Arial" w:hAnsi="Arial" w:cs="Arial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29D1206C" wp14:editId="7191A017">
                        <wp:extent cx="1575932" cy="527050"/>
                        <wp:effectExtent l="0" t="0" r="5715" b="635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7"/>
                                <a:srcRect t="15272" r="64487" b="623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0148" cy="528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4966E4FE" w14:textId="50109FCA">
                  <w:pPr>
                    <w:pStyle w:val="Default"/>
                    <w:spacing w:before="240" w:after="120" w:line="360" w:lineRule="auto"/>
                    <w:rPr>
                      <w:rFonts w:ascii="Arial" w:hAnsi="Arial" w:cs="Arial"/>
                      <w:color w:val="auto"/>
                    </w:rPr>
                  </w:pPr>
                  <w:r>
                    <w:rPr>
                      <w:rFonts w:ascii="Arial" w:hAnsi="Arial" w:cs="Arial"/>
                      <w:color w:val="auto"/>
                    </w:rPr>
                    <w:t xml:space="preserve">Esta página </w:t>
                  </w:r>
                  <w:r w:rsidRPr="00C14476">
                    <w:rPr>
                      <w:rFonts w:ascii="Arial" w:hAnsi="Arial" w:cs="Arial"/>
                      <w:color w:val="auto"/>
                    </w:rPr>
                    <w:t>permite traducir de un documento de Word a voz (audio)</w:t>
                  </w:r>
                </w:p>
                <w:p w:rsidRPr="00C14476" w:rsidR="00DE7737" w:rsidP="00C14476" w:rsidRDefault="00492D52" w14:paraId="5F501D03" w14:textId="16BC1B10">
                  <w:pPr>
                    <w:pStyle w:val="Default"/>
                    <w:spacing w:before="240" w:after="120" w:line="360" w:lineRule="auto"/>
                    <w:rPr>
                      <w:rFonts w:ascii="Arial" w:hAnsi="Arial" w:eastAsia="Times New Roman" w:cs="Arial"/>
                    </w:rPr>
                  </w:pPr>
                  <w:hyperlink w:history="1" r:id="rId38">
                    <w:r w:rsidRPr="00C14476" w:rsidR="00DE7737">
                      <w:rPr>
                        <w:rStyle w:val="Hipervnculo"/>
                        <w:rFonts w:ascii="Arial" w:hAnsi="Arial" w:cs="Arial"/>
                      </w:rPr>
                      <w:t>https://www.robobraille.org/</w:t>
                    </w:r>
                  </w:hyperlink>
                  <w:r w:rsidRPr="00C14476" w:rsidR="00DE7737">
                    <w:rPr>
                      <w:rFonts w:ascii="Arial" w:hAnsi="Arial" w:cs="Arial"/>
                      <w:color w:val="0000FF"/>
                    </w:rPr>
                    <w:t xml:space="preserve"> </w:t>
                  </w:r>
                </w:p>
              </w:tc>
            </w:tr>
            <w:tr w:rsidRPr="00C14476" w:rsidR="00DE7737" w:rsidTr="00C14476" w14:paraId="2DF061B6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063561CB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</w:pPr>
                  <w:r w:rsidRPr="00C14476">
                    <w:rPr>
                      <w:rFonts w:ascii="Arial" w:hAnsi="Arial" w:cs="Arial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5996BFAF" wp14:editId="24D75BEC">
                        <wp:extent cx="1563191" cy="476250"/>
                        <wp:effectExtent l="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9"/>
                                <a:srcRect l="30573" t="15716" r="32374" b="630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66760" cy="4773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585E04DB" w14:textId="7777777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 xml:space="preserve">Para pasar de voz a texto en </w:t>
                  </w:r>
                  <w:r>
                    <w:rPr>
                      <w:rFonts w:ascii="Arial" w:hAnsi="Arial" w:eastAsia="Times New Roman" w:cs="Arial"/>
                      <w:sz w:val="24"/>
                      <w:szCs w:val="24"/>
                    </w:rPr>
                    <w:t>el ordenador</w:t>
                  </w:r>
                </w:p>
                <w:p w:rsidRPr="00C14476" w:rsidR="00DE7737" w:rsidP="00C14476" w:rsidRDefault="00492D52" w14:paraId="4EBC6EB8" w14:textId="5829D85B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40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https://talktyper.com/en/index.html</w:t>
                    </w:r>
                  </w:hyperlink>
                </w:p>
              </w:tc>
            </w:tr>
            <w:tr w:rsidRPr="00C14476" w:rsidR="00DE7737" w:rsidTr="00C14476" w14:paraId="42206F3C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79E146ED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6834D58A" wp14:editId="3106C832">
                        <wp:extent cx="1517650" cy="433455"/>
                        <wp:effectExtent l="0" t="0" r="6350" b="508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768" cy="4434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723B16AD" w14:textId="77777777">
                  <w:pPr>
                    <w:spacing w:before="240" w:after="120" w:line="36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s-ES"/>
                    </w:rPr>
                  </w:pPr>
                  <w:r w:rsidRPr="00C1447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s-ES"/>
                    </w:rPr>
                    <w:t>PowerTalk 1.2.14 es un software que permite la voz para presentaciones de PowerPoint; es gratis y habla automáticamente cualquier presentación o pase de diapositivas. Se ejecuta en Microsoft PowerPoint para Windows.</w:t>
                  </w:r>
                </w:p>
                <w:p w:rsidRPr="00C14476" w:rsidR="00DE7737" w:rsidP="00C14476" w:rsidRDefault="00492D52" w14:paraId="187E58C6" w14:textId="52391081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42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https://prevenirlaceguera.blogspot.com/2010/09/power-point-ahora-accesible-muy-bueno.html</w:t>
                    </w:r>
                  </w:hyperlink>
                </w:p>
              </w:tc>
            </w:tr>
            <w:tr w:rsidRPr="00C14476" w:rsidR="00DE7737" w:rsidTr="00C14476" w14:paraId="037AC66E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71581953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32A43666" wp14:editId="11F44B40">
                        <wp:extent cx="1440180" cy="791645"/>
                        <wp:effectExtent l="0" t="0" r="7620" b="889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783" cy="8145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7CE1D9CA" w14:textId="77777777">
                  <w:pPr>
                    <w:spacing w:before="240" w:after="12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Teclado virtual</w:t>
                  </w:r>
                </w:p>
                <w:p w:rsidRPr="00C14476" w:rsidR="00DE7737" w:rsidP="00C14476" w:rsidRDefault="00492D52" w14:paraId="3CB4E9D1" w14:textId="25B3C6E4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44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http://robotica.udl.cat/catedra/virtualkeyboard/version10/virtualkeyboard1.html</w:t>
                    </w:r>
                  </w:hyperlink>
                </w:p>
              </w:tc>
            </w:tr>
            <w:tr w:rsidRPr="00C14476" w:rsidR="00DE7737" w:rsidTr="00C14476" w14:paraId="6977195E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181B12BA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6A5CA191" wp14:editId="7EAF3494">
                        <wp:extent cx="1249680" cy="481330"/>
                        <wp:effectExtent l="0" t="0" r="762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9680" cy="481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2CA0681B" w14:textId="20C69CCA">
                  <w:pPr>
                    <w:spacing w:before="240" w:after="12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Subtitulado automático de videos</w:t>
                  </w:r>
                </w:p>
                <w:p w:rsidRPr="00C14476" w:rsidR="00DE7737" w:rsidP="00C14476" w:rsidRDefault="00492D52" w14:paraId="296381CB" w14:textId="5ACAAECA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46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https://www.getsubly.com/</w:t>
                    </w:r>
                  </w:hyperlink>
                </w:p>
              </w:tc>
            </w:tr>
            <w:tr w:rsidRPr="00C14476" w:rsidR="00DE7737" w:rsidTr="00C14476" w14:paraId="0FA3E659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022A0972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cs="Arial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038F0CD5" wp14:editId="21EBF52A">
                        <wp:extent cx="1301750" cy="525707"/>
                        <wp:effectExtent l="0" t="0" r="0" b="8255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7"/>
                                <a:srcRect l="18697" t="17767" r="69073" b="734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34850" cy="539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Pr="00C14476" w:rsidR="00DE7737" w:rsidP="00C14476" w:rsidRDefault="00C14476" w14:paraId="29B678F7" w14:textId="4F51C370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>Catálogo de soluciones TIC para alumnos con NEAE</w:t>
                  </w:r>
                </w:p>
                <w:p w:rsidRPr="00C14476" w:rsidR="00DE7737" w:rsidP="00C14476" w:rsidRDefault="00492D52" w14:paraId="59D30642" w14:textId="381F4653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48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http://www.ticne.es/index.php?lang=en</w:t>
                    </w:r>
                  </w:hyperlink>
                </w:p>
              </w:tc>
            </w:tr>
            <w:tr w:rsidRPr="00C14476" w:rsidR="00DE7737" w:rsidTr="00C14476" w14:paraId="6D2FAD78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1DC8AC0A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es-ES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7428FF0E" wp14:editId="5CCD7D69">
                        <wp:extent cx="1612900" cy="394405"/>
                        <wp:effectExtent l="0" t="0" r="6350" b="5715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406" cy="3981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2E433EF7" w14:textId="5ACA7857">
                  <w:pPr>
                    <w:spacing w:before="240" w:after="120"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Cómo generar información accesible para todas las personas</w:t>
                  </w:r>
                </w:p>
                <w:p w:rsidRPr="00C14476" w:rsidR="00DE7737" w:rsidP="00C14476" w:rsidRDefault="00492D52" w14:paraId="6FCB8163" w14:textId="209FD1E0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50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https://www.euroblind.org/publications-and-resources/making-information-accessible-all</w:t>
                    </w:r>
                  </w:hyperlink>
                </w:p>
              </w:tc>
            </w:tr>
            <w:tr w:rsidRPr="00C14476" w:rsidR="00DE7737" w:rsidTr="00C14476" w14:paraId="37E3B27F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591ED432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cs="Arial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679D6A8A" wp14:editId="1D0D2852">
                        <wp:extent cx="1130300" cy="601600"/>
                        <wp:effectExtent l="0" t="0" r="0" b="8255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1"/>
                                <a:srcRect l="28022" t="49801" r="53198" b="31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141" cy="6105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5A830AC6" w14:textId="7777777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>Interesante blog por los recursos y programas que ofrece.</w:t>
                  </w:r>
                </w:p>
                <w:p w:rsidRPr="00C14476" w:rsidR="00DE7737" w:rsidP="00C14476" w:rsidRDefault="00492D52" w14:paraId="720EABDA" w14:textId="0B190936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52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http://projectefressa.blogspot.com/</w:t>
                    </w:r>
                  </w:hyperlink>
                </w:p>
              </w:tc>
            </w:tr>
            <w:tr w:rsidRPr="00C14476" w:rsidR="00DE7737" w:rsidTr="00C14476" w14:paraId="23CABE27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354385FC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cs="Arial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1CD092C1" wp14:editId="089ABC1A">
                        <wp:extent cx="2488587" cy="723900"/>
                        <wp:effectExtent l="0" t="0" r="6985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3"/>
                                <a:srcRect l="22307" t="23905" r="24389" b="411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8965" cy="729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05AECE94" w14:textId="77777777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sz w:val="24"/>
                      <w:szCs w:val="24"/>
                    </w:rPr>
                    <w:t>Apoyos visuales para personas con PDD</w:t>
                  </w:r>
                </w:p>
                <w:p w:rsidRPr="00C14476" w:rsidR="00DE7737" w:rsidP="00C14476" w:rsidRDefault="00492D52" w14:paraId="350F3756" w14:textId="474037F0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sz w:val="24"/>
                      <w:szCs w:val="24"/>
                    </w:rPr>
                  </w:pPr>
                  <w:hyperlink w:history="1" r:id="rId54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http://apoyosvisualestgd.blogspot.com/</w:t>
                    </w:r>
                  </w:hyperlink>
                </w:p>
              </w:tc>
            </w:tr>
            <w:tr w:rsidRPr="00C14476" w:rsidR="00DE7737" w:rsidTr="00C14476" w14:paraId="3AD8F7DE" w14:textId="77777777">
              <w:tc>
                <w:tcPr>
                  <w:tcW w:w="2797" w:type="dxa"/>
                  <w:vAlign w:val="center"/>
                </w:tcPr>
                <w:p w:rsidRPr="00C14476" w:rsidR="00DE7737" w:rsidP="00C14476" w:rsidRDefault="00DE7737" w14:paraId="33EDA4D4" w14:textId="77777777">
                  <w:pPr>
                    <w:spacing w:before="240" w:after="120" w:line="360" w:lineRule="auto"/>
                    <w:jc w:val="center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r w:rsidRPr="00C14476">
                    <w:rPr>
                      <w:rFonts w:ascii="Arial" w:hAnsi="Arial" w:eastAsia="Times New Roman" w:cs="Arial"/>
                      <w:b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332ED796" wp14:editId="27115A6E">
                        <wp:extent cx="1530350" cy="505723"/>
                        <wp:effectExtent l="0" t="0" r="0" b="889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166" cy="5086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32" w:type="dxa"/>
                </w:tcPr>
                <w:p w:rsidR="00C14476" w:rsidP="00C14476" w:rsidRDefault="00C14476" w14:paraId="1359C05E" w14:textId="77777777">
                  <w:pPr>
                    <w:spacing w:before="240" w:after="120" w:line="360" w:lineRule="auto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C14476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Diccionario online y traductor dactilológico, con alfabetos de las lenguas de signos de diferentes países</w:t>
                  </w:r>
                </w:p>
                <w:p w:rsidRPr="00C14476" w:rsidR="00DE7737" w:rsidP="00C14476" w:rsidRDefault="00492D52" w14:paraId="06E92FBC" w14:textId="524B430E">
                  <w:pPr>
                    <w:spacing w:before="240" w:after="120" w:line="360" w:lineRule="auto"/>
                    <w:rPr>
                      <w:rFonts w:ascii="Arial" w:hAnsi="Arial" w:eastAsia="Times New Roman" w:cs="Arial"/>
                      <w:b/>
                      <w:sz w:val="24"/>
                      <w:szCs w:val="24"/>
                    </w:rPr>
                  </w:pPr>
                  <w:hyperlink w:history="1" r:id="rId56">
                    <w:r w:rsidRPr="00C14476" w:rsidR="00DE7737">
                      <w:rPr>
                        <w:rStyle w:val="Hipervnculo"/>
                        <w:rFonts w:ascii="Arial" w:hAnsi="Arial" w:eastAsia="Times New Roman" w:cs="Arial"/>
                        <w:sz w:val="24"/>
                        <w:szCs w:val="24"/>
                      </w:rPr>
                      <w:t>http://manosquehablan.com.ar/traductor/</w:t>
                    </w:r>
                  </w:hyperlink>
                </w:p>
              </w:tc>
            </w:tr>
          </w:tbl>
          <w:p w:rsidRPr="00C14476" w:rsidR="006262BE" w:rsidP="00C14476" w:rsidRDefault="006262BE" w14:paraId="581AAC2E" w14:textId="45B7D497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C14476" w:rsidR="006262BE" w:rsidP="00C14476" w:rsidRDefault="006262BE" w14:paraId="34B5B9C6" w14:textId="77777777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Pr="00642A3B" w:rsidR="006262BE" w:rsidTr="006A55B4" w14:paraId="76527DC1" w14:textId="77777777">
        <w:trPr>
          <w:trHeight w:val="367"/>
        </w:trPr>
        <w:tc>
          <w:tcPr>
            <w:tcW w:w="1980" w:type="dxa"/>
          </w:tcPr>
          <w:p w:rsidRPr="00C14476" w:rsidR="006262BE" w:rsidP="00C14476" w:rsidRDefault="006262BE" w14:paraId="5C9269C1" w14:textId="77777777">
            <w:pPr>
              <w:spacing w:before="240" w:after="120" w:line="360" w:lineRule="auto"/>
              <w:rPr>
                <w:rFonts w:ascii="Arial" w:hAnsi="Arial" w:eastAsia="Calibri" w:cs="Arial"/>
                <w:b/>
                <w:sz w:val="24"/>
                <w:szCs w:val="24"/>
              </w:rPr>
            </w:pPr>
            <w:r w:rsidRPr="00C14476">
              <w:rPr>
                <w:rFonts w:ascii="Arial" w:hAnsi="Arial" w:eastAsia="Calibri" w:cs="Arial"/>
                <w:b/>
                <w:sz w:val="24"/>
                <w:szCs w:val="24"/>
              </w:rPr>
              <w:t>References</w:t>
            </w:r>
          </w:p>
        </w:tc>
        <w:tc>
          <w:tcPr>
            <w:tcW w:w="7648" w:type="dxa"/>
          </w:tcPr>
          <w:p w:rsidR="006F5F9B" w:rsidP="00C14476" w:rsidRDefault="006F5F9B" w14:paraId="67182181" w14:textId="77777777">
            <w:pPr>
              <w:spacing w:before="240" w:after="120" w:line="360" w:lineRule="auto"/>
              <w:rPr>
                <w:rFonts w:ascii="Arial" w:hAnsi="Arial" w:cs="Arial"/>
                <w:sz w:val="24"/>
                <w:szCs w:val="24"/>
              </w:rPr>
            </w:pPr>
            <w:r w:rsidRPr="006F5F9B">
              <w:rPr>
                <w:rFonts w:ascii="Arial" w:hAnsi="Arial" w:cs="Arial"/>
                <w:sz w:val="24"/>
                <w:szCs w:val="24"/>
              </w:rPr>
              <w:t>QUINN, G and DEGENER, T (2002) Derechos humanos y discapacidad. Uso actual y posibilidades futuras de los instrumentos de derechos humanos de las Naciones Unidas en el contexto de la discapacidad. Naciones Unidas. Obtenido de:</w:t>
            </w:r>
          </w:p>
          <w:p w:rsidRPr="00C14476" w:rsidR="006262BE" w:rsidP="006F5F9B" w:rsidRDefault="00DE7737" w14:paraId="6092AF0D" w14:textId="263CD906">
            <w:pPr>
              <w:spacing w:before="240" w:after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C14476">
              <w:rPr>
                <w:rFonts w:ascii="Arial" w:hAnsi="Arial" w:cs="Arial"/>
                <w:color w:val="0000FF"/>
                <w:sz w:val="24"/>
                <w:szCs w:val="24"/>
              </w:rPr>
              <w:t>http://repositoriocdpd.net:8080/bitstream/handle/123456789/614/L_QuinnG_DerechosHumanosDiscapacidad_2002.pdf?sequence=1</w:t>
            </w:r>
          </w:p>
        </w:tc>
      </w:tr>
    </w:tbl>
    <w:p w:rsidRPr="00642A3B" w:rsidR="006262BE" w:rsidP="006262BE" w:rsidRDefault="006262BE" w14:paraId="55AF54DD" w14:textId="77777777">
      <w:pPr>
        <w:rPr>
          <w:rFonts w:ascii="Arial" w:hAnsi="Arial" w:cs="Arial"/>
          <w:b/>
          <w:sz w:val="24"/>
          <w:szCs w:val="24"/>
        </w:rPr>
      </w:pPr>
    </w:p>
    <w:p w:rsidRPr="00642A3B" w:rsidR="006262BE" w:rsidP="006262BE" w:rsidRDefault="006262BE" w14:paraId="425796F3" w14:textId="7777777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5"/>
        <w:gridCol w:w="7653"/>
      </w:tblGrid>
      <w:tr w:rsidRPr="00642A3B" w:rsidR="006262BE" w:rsidTr="006F5F9B" w14:paraId="65F3D0D0" w14:textId="77777777">
        <w:trPr>
          <w:trHeight w:val="718"/>
        </w:trPr>
        <w:tc>
          <w:tcPr>
            <w:tcW w:w="1975" w:type="dxa"/>
          </w:tcPr>
          <w:p w:rsidRPr="00642A3B" w:rsidR="006262BE" w:rsidP="006F5F9B" w:rsidRDefault="006262BE" w14:paraId="3546BB00" w14:textId="56A53B6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cs="Arial"/>
                <w:b/>
                <w:sz w:val="24"/>
                <w:szCs w:val="24"/>
              </w:rPr>
              <w:t>Assessment 1 Activity Unit#3</w:t>
            </w:r>
          </w:p>
        </w:tc>
        <w:tc>
          <w:tcPr>
            <w:tcW w:w="7653" w:type="dxa"/>
          </w:tcPr>
          <w:p w:rsidRPr="00642A3B" w:rsidR="006262BE" w:rsidP="006F5F9B" w:rsidRDefault="006262BE" w14:paraId="7580B6D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A3B">
              <w:rPr>
                <w:rFonts w:ascii="Arial" w:hAnsi="Arial" w:eastAsia="Roboto" w:cs="Arial"/>
                <w:color w:val="3C4043"/>
                <w:sz w:val="24"/>
                <w:szCs w:val="24"/>
                <w:highlight w:val="white"/>
              </w:rPr>
              <w:t>Now let’s find out what you have learned in this unit!</w:t>
            </w:r>
          </w:p>
        </w:tc>
      </w:tr>
      <w:tr w:rsidRPr="00642A3B" w:rsidR="00DE7737" w:rsidTr="006F5F9B" w14:paraId="0D2E8C10" w14:textId="77777777">
        <w:tc>
          <w:tcPr>
            <w:tcW w:w="1975" w:type="dxa"/>
          </w:tcPr>
          <w:p w:rsidRPr="00642A3B" w:rsidR="00DE7737" w:rsidP="00DE7737" w:rsidRDefault="00DE7737" w14:paraId="559EB312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3" w:type="dxa"/>
          </w:tcPr>
          <w:p w:rsidRPr="006F5F9B" w:rsidR="006F5F9B" w:rsidP="006F5F9B" w:rsidRDefault="006F5F9B" w14:paraId="2A24B5EC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Prueba de conocimientos</w:t>
            </w:r>
          </w:p>
          <w:p w:rsidRPr="006F5F9B" w:rsidR="006F5F9B" w:rsidP="006F5F9B" w:rsidRDefault="006F5F9B" w14:paraId="5D63EF5B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1.- Verdadero o Falso</w:t>
            </w:r>
          </w:p>
          <w:p w:rsidRPr="006F5F9B" w:rsidR="006F5F9B" w:rsidP="006F5F9B" w:rsidRDefault="006F5F9B" w14:paraId="5DE260FB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Los estudiantes con discapacidad en la educación superior están subrepresentados, se encuentran entre los grupos más marginados, vulnerables y excluidos, y tienen dificultades para acceder a las instalaciones de aprendizaje.</w:t>
            </w: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 xml:space="preserve"> </w:t>
            </w:r>
            <w:r w:rsidRPr="006F5F9B">
              <w:rPr>
                <w:rFonts w:ascii="Arial" w:hAnsi="Arial" w:eastAsia="Times New Roman" w:cs="Arial"/>
                <w:bCs/>
                <w:sz w:val="24"/>
                <w:szCs w:val="24"/>
                <w:highlight w:val="yellow"/>
              </w:rPr>
              <w:t>V</w:t>
            </w:r>
          </w:p>
          <w:p w:rsidRPr="006F5F9B" w:rsidR="006F5F9B" w:rsidP="006F5F9B" w:rsidRDefault="006F5F9B" w14:paraId="50AF5EBD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Selección única:</w:t>
            </w:r>
          </w:p>
          <w:p w:rsidRPr="006F5F9B" w:rsidR="006F5F9B" w:rsidP="006F5F9B" w:rsidRDefault="006F5F9B" w14:paraId="72D26587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2.- La educación inclusiva es importante porque:</w:t>
            </w:r>
          </w:p>
          <w:p w:rsidRPr="006F5F9B" w:rsidR="006F5F9B" w:rsidP="006F5F9B" w:rsidRDefault="006F5F9B" w14:paraId="0C8DE954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a.- Crea más barreras para que las personas ejerzan sus derechos.</w:t>
            </w:r>
          </w:p>
          <w:p w:rsidRPr="006F5F9B" w:rsidR="006F5F9B" w:rsidP="006F5F9B" w:rsidRDefault="006F5F9B" w14:paraId="3B3CE39A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  <w:highlight w:val="yellow"/>
              </w:rPr>
              <w:t>b</w:t>
            </w: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.- Contribuye a combatir la discriminación y promover tanto la diversidad como la participación.</w:t>
            </w:r>
          </w:p>
          <w:p w:rsidRPr="006F5F9B" w:rsidR="006F5F9B" w:rsidP="006F5F9B" w:rsidRDefault="006F5F9B" w14:paraId="29F46B9B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c.- Permite la participación de la minoría de personas con discapacidad.</w:t>
            </w:r>
          </w:p>
          <w:p w:rsidRPr="006F5F9B" w:rsidR="006F5F9B" w:rsidP="006F5F9B" w:rsidRDefault="006F5F9B" w14:paraId="20D0D8ED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3.- Marca la respuesta correcta:</w:t>
            </w:r>
          </w:p>
          <w:p w:rsidRPr="006F5F9B" w:rsidR="006F5F9B" w:rsidP="006F5F9B" w:rsidRDefault="006F5F9B" w14:paraId="071EB7BF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La condición que deben cumplir los entornos, procesos, bienes, productos y servicios, así como los objetos, herramientas y dispositivos para ser comprensibles, utilizables y practicables por todas las personas en condiciones de seguridad y comodidad y de la forma más autónoma y natural posible.</w:t>
            </w:r>
          </w:p>
          <w:p w:rsidRPr="006F5F9B" w:rsidR="006F5F9B" w:rsidP="006F5F9B" w:rsidRDefault="006F5F9B" w14:paraId="407BBDFA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  <w:highlight w:val="yellow"/>
              </w:rPr>
              <w:t>a</w:t>
            </w: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.- Accesibilidad Universal.</w:t>
            </w:r>
          </w:p>
          <w:p w:rsidRPr="006F5F9B" w:rsidR="006F5F9B" w:rsidP="006F5F9B" w:rsidRDefault="006F5F9B" w14:paraId="6634045F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b.- Educación Inclusiva.</w:t>
            </w:r>
          </w:p>
          <w:p w:rsidRPr="006F5F9B" w:rsidR="006F5F9B" w:rsidP="006F5F9B" w:rsidRDefault="006F5F9B" w14:paraId="7498A792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c.- Sostenibilidad.</w:t>
            </w:r>
          </w:p>
          <w:p w:rsidRPr="006F5F9B" w:rsidR="006F5F9B" w:rsidP="006F5F9B" w:rsidRDefault="006F5F9B" w14:paraId="1F617DEF" w14:textId="77777777">
            <w:pPr>
              <w:spacing w:before="240" w:after="120" w:line="360" w:lineRule="auto"/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/>
                <w:bCs/>
                <w:sz w:val="24"/>
                <w:szCs w:val="24"/>
              </w:rPr>
              <w:t>4.- Menciona 3 ejemplos para eliminar las barreras físicas y educativas que pueden encontrar los estudiantes con discapacidad:</w:t>
            </w:r>
          </w:p>
          <w:p w:rsidRPr="006F5F9B" w:rsidR="006F5F9B" w:rsidP="006F5F9B" w:rsidRDefault="006F5F9B" w14:paraId="7A28F0E5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· Materiales educativos en diferentes formatos, como texto braille, audiolibros o materiales en línea.</w:t>
            </w:r>
          </w:p>
          <w:p w:rsidRPr="006F5F9B" w:rsidR="006F5F9B" w:rsidP="006F5F9B" w:rsidRDefault="006F5F9B" w14:paraId="0FAE6E71" w14:textId="77777777">
            <w:pPr>
              <w:spacing w:before="240" w:after="120" w:line="360" w:lineRule="auto"/>
              <w:rPr>
                <w:rFonts w:ascii="Arial" w:hAnsi="Arial" w:eastAsia="Times New Roman" w:cs="Arial"/>
                <w:b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· Facilitar la comunicación entre los estudiantes con discapacidades y los maestros proporcionando intérpretes de lenguaje de señas, servicios de traducción o dispositivos de ayuda para la comunicación.</w:t>
            </w:r>
          </w:p>
          <w:p w:rsidRPr="006F5F9B" w:rsidR="00DE7737" w:rsidP="006F5F9B" w:rsidRDefault="006F5F9B" w14:paraId="20919C86" w14:textId="31CF923C">
            <w:pPr>
              <w:spacing w:before="240" w:after="120" w:line="360" w:lineRule="auto"/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6F5F9B">
              <w:rPr>
                <w:rFonts w:ascii="Arial" w:hAnsi="Arial" w:eastAsia="Times New Roman" w:cs="Arial"/>
                <w:bCs/>
                <w:sz w:val="24"/>
                <w:szCs w:val="24"/>
              </w:rPr>
              <w:t>· Colaborar con las familias y cuidadores de estudiantes con discapacidad, para garantizar que estén informados y puedan brindar el apoyo necesario en el hogar.</w:t>
            </w:r>
          </w:p>
        </w:tc>
      </w:tr>
    </w:tbl>
    <w:p w:rsidRPr="00642A3B" w:rsidR="001D5632" w:rsidP="00D000FA" w:rsidRDefault="001D5632" w14:paraId="48FD8871" w14:textId="77777777">
      <w:pPr>
        <w:rPr>
          <w:rFonts w:ascii="Arial" w:hAnsi="Arial" w:cs="Arial"/>
          <w:sz w:val="24"/>
          <w:szCs w:val="24"/>
          <w:lang w:val="en-GB"/>
        </w:rPr>
      </w:pPr>
    </w:p>
    <w:sectPr w:rsidRPr="00642A3B" w:rsidR="001D5632" w:rsidSect="00D263F6">
      <w:headerReference w:type="default" r:id="rId57"/>
      <w:footerReference w:type="default" r:id="rId58"/>
      <w:pgSz w:w="11906" w:h="16838" w:orient="portrait"/>
      <w:pgMar w:top="1702" w:right="1134" w:bottom="1701" w:left="1134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3DB" w:rsidP="00D07182" w:rsidRDefault="008043DB" w14:paraId="7A8C0B6A" w14:textId="77777777">
      <w:pPr>
        <w:spacing w:after="0" w:line="240" w:lineRule="auto"/>
      </w:pPr>
      <w:r>
        <w:separator/>
      </w:r>
    </w:p>
  </w:endnote>
  <w:endnote w:type="continuationSeparator" w:id="0">
    <w:p w:rsidR="008043DB" w:rsidP="00D07182" w:rsidRDefault="008043DB" w14:paraId="0B82E01E" w14:textId="77777777">
      <w:pPr>
        <w:spacing w:after="0" w:line="240" w:lineRule="auto"/>
      </w:pPr>
      <w:r>
        <w:continuationSeparator/>
      </w:r>
    </w:p>
  </w:endnote>
  <w:endnote w:type="continuationNotice" w:id="1">
    <w:p w:rsidR="008043DB" w:rsidRDefault="008043DB" w14:paraId="46C2E03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F9B" w:rsidRDefault="006F5F9B" w14:paraId="77395A06" w14:textId="77777777"/>
  <w:p w:rsidR="006F5F9B" w:rsidRDefault="006F5F9B" w14:paraId="6E3F82F3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6F5F9B" w:rsidRDefault="006F5F9B" w14:paraId="158F9E57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F9B" w:rsidRDefault="006F5F9B" w14:paraId="3E6E6810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D16125" w:rsidR="006F5F9B" w:rsidP="00D07182" w:rsidRDefault="006F5F9B" w14:paraId="2A743F8D" w14:textId="40CC3F54">
    <w:pPr>
      <w:pStyle w:val="Piedepgina"/>
      <w:spacing w:line="276" w:lineRule="auto"/>
      <w:rPr>
        <w:rFonts w:cs="Calibri Light"/>
        <w:b/>
        <w:bCs/>
        <w:sz w:val="20"/>
        <w:szCs w:val="20"/>
        <w:lang w:val="en-GB"/>
      </w:rPr>
    </w:pPr>
    <w:r w:rsidRPr="00D16125">
      <w:rPr>
        <w:b/>
        <w:bCs/>
        <w:i/>
        <w:iCs/>
        <w:noProof/>
        <w:sz w:val="18"/>
        <w:szCs w:val="18"/>
        <w:lang w:val="es-ES" w:eastAsia="es-ES"/>
      </w:rPr>
      <w:drawing>
        <wp:anchor distT="0" distB="0" distL="114300" distR="114300" simplePos="0" relativeHeight="251658241" behindDoc="1" locked="0" layoutInCell="1" allowOverlap="1" wp14:anchorId="3B496526" wp14:editId="4482831B">
          <wp:simplePos x="0" y="0"/>
          <wp:positionH relativeFrom="column">
            <wp:posOffset>4201160</wp:posOffset>
          </wp:positionH>
          <wp:positionV relativeFrom="paragraph">
            <wp:posOffset>7620</wp:posOffset>
          </wp:positionV>
          <wp:extent cx="2539365" cy="610870"/>
          <wp:effectExtent l="0" t="0" r="0" b="0"/>
          <wp:wrapTight wrapText="bothSides">
            <wp:wrapPolygon edited="0">
              <wp:start x="0" y="0"/>
              <wp:lineTo x="0" y="20881"/>
              <wp:lineTo x="21389" y="20881"/>
              <wp:lineTo x="2138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9365" cy="610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6125">
      <w:rPr>
        <w:b/>
        <w:bCs/>
        <w:noProof/>
        <w:sz w:val="20"/>
        <w:szCs w:val="20"/>
        <w:lang w:val="en-US"/>
      </w:rPr>
      <w:t>EESI-DIGI</w:t>
    </w:r>
  </w:p>
  <w:p w:rsidRPr="00D16125" w:rsidR="006F5F9B" w:rsidP="00D16125" w:rsidRDefault="006F5F9B" w14:paraId="103941A3" w14:textId="77777777">
    <w:pPr>
      <w:pStyle w:val="Piedepgina"/>
      <w:rPr>
        <w:i/>
        <w:iCs/>
        <w:noProof/>
        <w:sz w:val="18"/>
        <w:szCs w:val="18"/>
        <w:lang w:val="es-ES" w:eastAsia="es-ES"/>
      </w:rPr>
    </w:pPr>
    <w:r w:rsidRPr="00D16125">
      <w:rPr>
        <w:i/>
        <w:iCs/>
        <w:noProof/>
        <w:sz w:val="18"/>
        <w:szCs w:val="18"/>
        <w:lang w:val="es-ES" w:eastAsia="es-ES"/>
      </w:rPr>
      <w:t>Educational Empowerment and Social Inclusion of students</w:t>
    </w:r>
  </w:p>
  <w:p w:rsidRPr="00D16125" w:rsidR="006F5F9B" w:rsidP="00D16125" w:rsidRDefault="006F5F9B" w14:paraId="7F97CE2C" w14:textId="3AB4AFE2">
    <w:pPr>
      <w:pStyle w:val="Piedepgina"/>
      <w:rPr>
        <w:i/>
        <w:iCs/>
        <w:noProof/>
        <w:sz w:val="18"/>
        <w:szCs w:val="18"/>
        <w:lang w:val="es-ES" w:eastAsia="es-ES"/>
      </w:rPr>
    </w:pPr>
    <w:r w:rsidRPr="00D16125">
      <w:rPr>
        <w:i/>
        <w:iCs/>
        <w:noProof/>
        <w:sz w:val="18"/>
        <w:szCs w:val="18"/>
        <w:lang w:val="es-ES" w:eastAsia="es-ES"/>
      </w:rPr>
      <w:t>with disabilities through Digital Solutions and Assistive Technologies</w:t>
    </w:r>
  </w:p>
  <w:p w:rsidRPr="00D16125" w:rsidR="006F5F9B" w:rsidP="00D16125" w:rsidRDefault="006F5F9B" w14:paraId="2A743F90" w14:textId="7DCD6484">
    <w:pPr>
      <w:pStyle w:val="Piedepgina"/>
      <w:rPr>
        <w:rFonts w:cs="Calibri Light"/>
        <w:i/>
        <w:iCs/>
        <w:sz w:val="18"/>
        <w:szCs w:val="18"/>
        <w:lang w:val="en-GB"/>
      </w:rPr>
    </w:pPr>
    <w:r w:rsidRPr="00D16125">
      <w:rPr>
        <w:i/>
        <w:iCs/>
        <w:noProof/>
        <w:sz w:val="18"/>
        <w:szCs w:val="18"/>
        <w:lang w:val="es-ES" w:eastAsia="es-ES"/>
      </w:rPr>
      <w:t>KA220-HED-F06BEA8B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3DB" w:rsidP="00D07182" w:rsidRDefault="008043DB" w14:paraId="5F817801" w14:textId="77777777">
      <w:pPr>
        <w:spacing w:after="0" w:line="240" w:lineRule="auto"/>
      </w:pPr>
      <w:r>
        <w:separator/>
      </w:r>
    </w:p>
  </w:footnote>
  <w:footnote w:type="continuationSeparator" w:id="0">
    <w:p w:rsidR="008043DB" w:rsidP="00D07182" w:rsidRDefault="008043DB" w14:paraId="7BE97C90" w14:textId="77777777">
      <w:pPr>
        <w:spacing w:after="0" w:line="240" w:lineRule="auto"/>
      </w:pPr>
      <w:r>
        <w:continuationSeparator/>
      </w:r>
    </w:p>
  </w:footnote>
  <w:footnote w:type="continuationNotice" w:id="1">
    <w:p w:rsidR="008043DB" w:rsidRDefault="008043DB" w14:paraId="44817C9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F9B" w:rsidRDefault="006F5F9B" w14:paraId="61C987ED" w14:textId="77777777">
    <w:pPr>
      <w:spacing w:after="0" w:line="240" w:lineRule="auto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6F5F9B" w:rsidRDefault="006F5F9B" w14:paraId="1C457549" w14:textId="1313223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  <w:r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60134EB9" wp14:editId="497123AC">
          <wp:simplePos x="0" y="0"/>
          <wp:positionH relativeFrom="column">
            <wp:posOffset>2000250</wp:posOffset>
          </wp:positionH>
          <wp:positionV relativeFrom="paragraph">
            <wp:posOffset>234950</wp:posOffset>
          </wp:positionV>
          <wp:extent cx="2574036" cy="539630"/>
          <wp:effectExtent l="0" t="0" r="0" b="0"/>
          <wp:wrapTight wrapText="bothSides">
            <wp:wrapPolygon edited="0">
              <wp:start x="0" y="0"/>
              <wp:lineTo x="0" y="20608"/>
              <wp:lineTo x="21424" y="20608"/>
              <wp:lineTo x="21424" y="0"/>
              <wp:lineTo x="0" y="0"/>
            </wp:wrapPolygon>
          </wp:wrapTight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036" cy="53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6F5F9B" w:rsidP="00064CEE" w:rsidRDefault="006F5F9B" w14:paraId="2A743F8C" w14:textId="64576FF9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C00E54" wp14:editId="5761AAB4">
          <wp:simplePos x="0" y="0"/>
          <wp:positionH relativeFrom="column">
            <wp:posOffset>-542290</wp:posOffset>
          </wp:positionH>
          <wp:positionV relativeFrom="paragraph">
            <wp:posOffset>-322580</wp:posOffset>
          </wp:positionV>
          <wp:extent cx="2574036" cy="539630"/>
          <wp:effectExtent l="0" t="0" r="0" b="0"/>
          <wp:wrapTight wrapText="bothSides">
            <wp:wrapPolygon edited="0">
              <wp:start x="0" y="0"/>
              <wp:lineTo x="0" y="20608"/>
              <wp:lineTo x="21424" y="20608"/>
              <wp:lineTo x="2142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4036" cy="53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6">
    <w:nsid w:val="72fa063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358edfd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b67e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03210B"/>
    <w:multiLevelType w:val="hybridMultilevel"/>
    <w:tmpl w:val="B452607A"/>
    <w:lvl w:ilvl="0" w:tplc="48AC5C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66436D"/>
    <w:multiLevelType w:val="hybridMultilevel"/>
    <w:tmpl w:val="BFBE870C"/>
    <w:lvl w:ilvl="0" w:tplc="48AC5C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6B19DD"/>
    <w:multiLevelType w:val="hybridMultilevel"/>
    <w:tmpl w:val="EBC6D156"/>
    <w:lvl w:ilvl="0" w:tplc="48AC5C4C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3" w15:restartNumberingAfterBreak="0">
    <w:nsid w:val="088D2D39"/>
    <w:multiLevelType w:val="hybridMultilevel"/>
    <w:tmpl w:val="BF7EF200"/>
    <w:lvl w:ilvl="0" w:tplc="4786597E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8C10433"/>
    <w:multiLevelType w:val="hybridMultilevel"/>
    <w:tmpl w:val="8990E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63458"/>
    <w:multiLevelType w:val="hybridMultilevel"/>
    <w:tmpl w:val="AB9E795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9D97752"/>
    <w:multiLevelType w:val="hybridMultilevel"/>
    <w:tmpl w:val="99C0C1D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C820528"/>
    <w:multiLevelType w:val="multilevel"/>
    <w:tmpl w:val="DB6C6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0F62984C"/>
    <w:multiLevelType w:val="hybridMultilevel"/>
    <w:tmpl w:val="38CAFE9E"/>
    <w:lvl w:ilvl="0" w:tplc="893A14D4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340CF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E406D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7009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52F8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02CA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00CA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C2EA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CC88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1151535"/>
    <w:multiLevelType w:val="hybridMultilevel"/>
    <w:tmpl w:val="8A347E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1715AC3"/>
    <w:multiLevelType w:val="multilevel"/>
    <w:tmpl w:val="85849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3166E65"/>
    <w:multiLevelType w:val="hybridMultilevel"/>
    <w:tmpl w:val="659EE2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5591DD0"/>
    <w:multiLevelType w:val="hybridMultilevel"/>
    <w:tmpl w:val="E9829DA2"/>
    <w:lvl w:ilvl="0" w:tplc="DBE46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2E0831B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A36ABC5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CA45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362ED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B549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69E7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15E3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A68B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19A20574"/>
    <w:multiLevelType w:val="hybridMultilevel"/>
    <w:tmpl w:val="CAA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AA90D89"/>
    <w:multiLevelType w:val="hybridMultilevel"/>
    <w:tmpl w:val="5770DEBA"/>
    <w:lvl w:ilvl="0" w:tplc="1D34DB2A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C9359C7"/>
    <w:multiLevelType w:val="hybridMultilevel"/>
    <w:tmpl w:val="14CC434E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105078D"/>
    <w:multiLevelType w:val="hybridMultilevel"/>
    <w:tmpl w:val="C43602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69E4713"/>
    <w:multiLevelType w:val="hybridMultilevel"/>
    <w:tmpl w:val="C820304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E1C1781"/>
    <w:multiLevelType w:val="hybridMultilevel"/>
    <w:tmpl w:val="A71458F4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044BB7"/>
    <w:multiLevelType w:val="hybridMultilevel"/>
    <w:tmpl w:val="BCF0C8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A5A4B09"/>
    <w:multiLevelType w:val="hybridMultilevel"/>
    <w:tmpl w:val="C5FE4D30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A8F454B"/>
    <w:multiLevelType w:val="hybridMultilevel"/>
    <w:tmpl w:val="2A9854F2"/>
    <w:lvl w:ilvl="0" w:tplc="D1B6E60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480B07"/>
    <w:multiLevelType w:val="hybridMultilevel"/>
    <w:tmpl w:val="5B8EF2D8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01B7AA2"/>
    <w:multiLevelType w:val="hybridMultilevel"/>
    <w:tmpl w:val="FD0EC954"/>
    <w:lvl w:ilvl="0" w:tplc="040E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4" w15:restartNumberingAfterBreak="0">
    <w:nsid w:val="4CE41AF8"/>
    <w:multiLevelType w:val="multilevel"/>
    <w:tmpl w:val="9E1417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2025B5B"/>
    <w:multiLevelType w:val="hybridMultilevel"/>
    <w:tmpl w:val="0206FF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BA6784"/>
    <w:multiLevelType w:val="hybridMultilevel"/>
    <w:tmpl w:val="8B6C3AF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3862C3"/>
    <w:multiLevelType w:val="hybridMultilevel"/>
    <w:tmpl w:val="553672FE"/>
    <w:lvl w:ilvl="0" w:tplc="1D34DB2A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B283459"/>
    <w:multiLevelType w:val="hybridMultilevel"/>
    <w:tmpl w:val="B42EC74A"/>
    <w:lvl w:ilvl="0" w:tplc="1D34DB2A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E03E6B00">
      <w:numFmt w:val="bullet"/>
      <w:lvlText w:val=""/>
      <w:lvlJc w:val="left"/>
      <w:pPr>
        <w:ind w:left="1440" w:hanging="360"/>
      </w:pPr>
      <w:rPr>
        <w:rFonts w:hint="default" w:ascii="Symbol" w:hAnsi="Symbol" w:eastAsiaTheme="minorHAnsi" w:cstheme="minorBidi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9559C6"/>
    <w:multiLevelType w:val="hybridMultilevel"/>
    <w:tmpl w:val="88FEE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640D2"/>
    <w:multiLevelType w:val="hybridMultilevel"/>
    <w:tmpl w:val="E9D42330"/>
    <w:lvl w:ilvl="0" w:tplc="4786597E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642110F"/>
    <w:multiLevelType w:val="hybridMultilevel"/>
    <w:tmpl w:val="3E349D84"/>
    <w:lvl w:ilvl="0" w:tplc="48AC5C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8BF78C3"/>
    <w:multiLevelType w:val="hybridMultilevel"/>
    <w:tmpl w:val="65282464"/>
    <w:lvl w:ilvl="0" w:tplc="040E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E8C1D5A"/>
    <w:multiLevelType w:val="hybridMultilevel"/>
    <w:tmpl w:val="2C8A38E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7">
    <w:abstractNumId w:val="36"/>
  </w:num>
  <w:num w:numId="36">
    <w:abstractNumId w:val="35"/>
  </w:num>
  <w:num w:numId="35">
    <w:abstractNumId w:val="34"/>
  </w:num>
  <w:num w:numId="1">
    <w:abstractNumId w:val="21"/>
  </w:num>
  <w:num w:numId="2">
    <w:abstractNumId w:val="16"/>
  </w:num>
  <w:num w:numId="3">
    <w:abstractNumId w:val="11"/>
  </w:num>
  <w:num w:numId="4">
    <w:abstractNumId w:val="3"/>
  </w:num>
  <w:num w:numId="5">
    <w:abstractNumId w:val="30"/>
  </w:num>
  <w:num w:numId="6">
    <w:abstractNumId w:val="29"/>
  </w:num>
  <w:num w:numId="7">
    <w:abstractNumId w:val="9"/>
  </w:num>
  <w:num w:numId="8">
    <w:abstractNumId w:val="13"/>
  </w:num>
  <w:num w:numId="9">
    <w:abstractNumId w:val="4"/>
  </w:num>
  <w:num w:numId="10">
    <w:abstractNumId w:val="28"/>
  </w:num>
  <w:num w:numId="11">
    <w:abstractNumId w:val="19"/>
  </w:num>
  <w:num w:numId="12">
    <w:abstractNumId w:val="27"/>
  </w:num>
  <w:num w:numId="13">
    <w:abstractNumId w:val="23"/>
  </w:num>
  <w:num w:numId="14">
    <w:abstractNumId w:val="15"/>
  </w:num>
  <w:num w:numId="15">
    <w:abstractNumId w:val="18"/>
  </w:num>
  <w:num w:numId="16">
    <w:abstractNumId w:val="14"/>
  </w:num>
  <w:num w:numId="17">
    <w:abstractNumId w:val="7"/>
  </w:num>
  <w:num w:numId="18">
    <w:abstractNumId w:val="10"/>
  </w:num>
  <w:num w:numId="19">
    <w:abstractNumId w:val="24"/>
  </w:num>
  <w:num w:numId="20">
    <w:abstractNumId w:val="17"/>
  </w:num>
  <w:num w:numId="21">
    <w:abstractNumId w:val="12"/>
  </w:num>
  <w:num w:numId="22">
    <w:abstractNumId w:val="20"/>
  </w:num>
  <w:num w:numId="23">
    <w:abstractNumId w:val="32"/>
  </w:num>
  <w:num w:numId="24">
    <w:abstractNumId w:val="22"/>
  </w:num>
  <w:num w:numId="25">
    <w:abstractNumId w:val="5"/>
  </w:num>
  <w:num w:numId="26">
    <w:abstractNumId w:val="2"/>
  </w:num>
  <w:num w:numId="27">
    <w:abstractNumId w:val="31"/>
  </w:num>
  <w:num w:numId="28">
    <w:abstractNumId w:val="8"/>
  </w:num>
  <w:num w:numId="29">
    <w:abstractNumId w:val="0"/>
  </w:num>
  <w:num w:numId="30">
    <w:abstractNumId w:val="26"/>
  </w:num>
  <w:num w:numId="31">
    <w:abstractNumId w:val="33"/>
  </w:num>
  <w:num w:numId="32">
    <w:abstractNumId w:val="1"/>
  </w:num>
  <w:num w:numId="33">
    <w:abstractNumId w:val="6"/>
  </w:num>
  <w:num w:numId="34">
    <w:abstractNumId w:val="2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attachedTemplate r:id="rId1"/>
  <w:trackRevisions w:val="false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75C"/>
    <w:rsid w:val="00027C0B"/>
    <w:rsid w:val="000300BA"/>
    <w:rsid w:val="000425E6"/>
    <w:rsid w:val="00057124"/>
    <w:rsid w:val="00064AE3"/>
    <w:rsid w:val="00064CEE"/>
    <w:rsid w:val="0007533E"/>
    <w:rsid w:val="000B115A"/>
    <w:rsid w:val="000B2A01"/>
    <w:rsid w:val="000B542A"/>
    <w:rsid w:val="000C2130"/>
    <w:rsid w:val="000C3521"/>
    <w:rsid w:val="000E12CB"/>
    <w:rsid w:val="000F5DC3"/>
    <w:rsid w:val="00100D01"/>
    <w:rsid w:val="00115219"/>
    <w:rsid w:val="001219BC"/>
    <w:rsid w:val="001356B2"/>
    <w:rsid w:val="0013771C"/>
    <w:rsid w:val="00137DD2"/>
    <w:rsid w:val="0014122D"/>
    <w:rsid w:val="00157212"/>
    <w:rsid w:val="00161C20"/>
    <w:rsid w:val="001622A2"/>
    <w:rsid w:val="00180816"/>
    <w:rsid w:val="00183AB0"/>
    <w:rsid w:val="001B0D3D"/>
    <w:rsid w:val="001C512C"/>
    <w:rsid w:val="001C575C"/>
    <w:rsid w:val="001D5632"/>
    <w:rsid w:val="001F7409"/>
    <w:rsid w:val="001F7A20"/>
    <w:rsid w:val="002221CB"/>
    <w:rsid w:val="002222D1"/>
    <w:rsid w:val="002226F7"/>
    <w:rsid w:val="002327BA"/>
    <w:rsid w:val="00241919"/>
    <w:rsid w:val="00247A94"/>
    <w:rsid w:val="00247EF7"/>
    <w:rsid w:val="00252BA5"/>
    <w:rsid w:val="00252E56"/>
    <w:rsid w:val="002650F2"/>
    <w:rsid w:val="002751DD"/>
    <w:rsid w:val="002829CA"/>
    <w:rsid w:val="002A42C0"/>
    <w:rsid w:val="002C06D1"/>
    <w:rsid w:val="002C6E82"/>
    <w:rsid w:val="002E0614"/>
    <w:rsid w:val="002E080A"/>
    <w:rsid w:val="002E3DB4"/>
    <w:rsid w:val="002E538B"/>
    <w:rsid w:val="002F2FA3"/>
    <w:rsid w:val="002F3134"/>
    <w:rsid w:val="00314C4C"/>
    <w:rsid w:val="00322AC9"/>
    <w:rsid w:val="0035023C"/>
    <w:rsid w:val="00396F3B"/>
    <w:rsid w:val="003A6E7F"/>
    <w:rsid w:val="003B2A81"/>
    <w:rsid w:val="003C3B3F"/>
    <w:rsid w:val="003C5532"/>
    <w:rsid w:val="003C6F67"/>
    <w:rsid w:val="003C7BE0"/>
    <w:rsid w:val="003D0157"/>
    <w:rsid w:val="003E0715"/>
    <w:rsid w:val="00425BC3"/>
    <w:rsid w:val="00427969"/>
    <w:rsid w:val="0043360E"/>
    <w:rsid w:val="00436131"/>
    <w:rsid w:val="00444CD6"/>
    <w:rsid w:val="0045078E"/>
    <w:rsid w:val="00455470"/>
    <w:rsid w:val="004615FC"/>
    <w:rsid w:val="004626E2"/>
    <w:rsid w:val="0046769F"/>
    <w:rsid w:val="00486ED1"/>
    <w:rsid w:val="00486F1F"/>
    <w:rsid w:val="00492D52"/>
    <w:rsid w:val="004A179A"/>
    <w:rsid w:val="004A3053"/>
    <w:rsid w:val="004B4586"/>
    <w:rsid w:val="004B5210"/>
    <w:rsid w:val="00501FFB"/>
    <w:rsid w:val="0051168A"/>
    <w:rsid w:val="00516641"/>
    <w:rsid w:val="005179A9"/>
    <w:rsid w:val="00522F05"/>
    <w:rsid w:val="005279F8"/>
    <w:rsid w:val="00533460"/>
    <w:rsid w:val="0053602B"/>
    <w:rsid w:val="00536F7D"/>
    <w:rsid w:val="0055191C"/>
    <w:rsid w:val="00552AC8"/>
    <w:rsid w:val="00555554"/>
    <w:rsid w:val="00572C00"/>
    <w:rsid w:val="00573B56"/>
    <w:rsid w:val="00575838"/>
    <w:rsid w:val="0058565F"/>
    <w:rsid w:val="005948D9"/>
    <w:rsid w:val="00595D5D"/>
    <w:rsid w:val="005A3737"/>
    <w:rsid w:val="005B41D3"/>
    <w:rsid w:val="005C36EC"/>
    <w:rsid w:val="005E336B"/>
    <w:rsid w:val="005F2047"/>
    <w:rsid w:val="005F48B5"/>
    <w:rsid w:val="00603A05"/>
    <w:rsid w:val="00606720"/>
    <w:rsid w:val="0062217E"/>
    <w:rsid w:val="0062407A"/>
    <w:rsid w:val="00624F1D"/>
    <w:rsid w:val="006256BA"/>
    <w:rsid w:val="006262BE"/>
    <w:rsid w:val="00636C9B"/>
    <w:rsid w:val="00642A3B"/>
    <w:rsid w:val="00650A4D"/>
    <w:rsid w:val="00651954"/>
    <w:rsid w:val="00670973"/>
    <w:rsid w:val="006858D4"/>
    <w:rsid w:val="006865D7"/>
    <w:rsid w:val="0068729F"/>
    <w:rsid w:val="006A0B1B"/>
    <w:rsid w:val="006A11CA"/>
    <w:rsid w:val="006A1796"/>
    <w:rsid w:val="006A55B4"/>
    <w:rsid w:val="006A5D2F"/>
    <w:rsid w:val="006B0123"/>
    <w:rsid w:val="006B5ACA"/>
    <w:rsid w:val="006B63F4"/>
    <w:rsid w:val="006C42DB"/>
    <w:rsid w:val="006E0C81"/>
    <w:rsid w:val="006F1669"/>
    <w:rsid w:val="006F5F9B"/>
    <w:rsid w:val="007064F9"/>
    <w:rsid w:val="00716ED7"/>
    <w:rsid w:val="00722ADC"/>
    <w:rsid w:val="00723BE6"/>
    <w:rsid w:val="0075752C"/>
    <w:rsid w:val="00761B4A"/>
    <w:rsid w:val="0077629D"/>
    <w:rsid w:val="0078645A"/>
    <w:rsid w:val="007A6471"/>
    <w:rsid w:val="007A65C9"/>
    <w:rsid w:val="007B1CDA"/>
    <w:rsid w:val="007C1085"/>
    <w:rsid w:val="007D3AF6"/>
    <w:rsid w:val="007E772A"/>
    <w:rsid w:val="007F48CB"/>
    <w:rsid w:val="007F62C1"/>
    <w:rsid w:val="008043DB"/>
    <w:rsid w:val="008063EF"/>
    <w:rsid w:val="0081462F"/>
    <w:rsid w:val="00834ADB"/>
    <w:rsid w:val="00852302"/>
    <w:rsid w:val="00861578"/>
    <w:rsid w:val="00861F4C"/>
    <w:rsid w:val="00862512"/>
    <w:rsid w:val="008810A1"/>
    <w:rsid w:val="0089673C"/>
    <w:rsid w:val="008B484E"/>
    <w:rsid w:val="008B56B7"/>
    <w:rsid w:val="008B592C"/>
    <w:rsid w:val="008C6405"/>
    <w:rsid w:val="008D0AAA"/>
    <w:rsid w:val="008D1086"/>
    <w:rsid w:val="008D1AAA"/>
    <w:rsid w:val="008D2227"/>
    <w:rsid w:val="008E4EC1"/>
    <w:rsid w:val="008E65DA"/>
    <w:rsid w:val="008F16A2"/>
    <w:rsid w:val="00905E85"/>
    <w:rsid w:val="009136B5"/>
    <w:rsid w:val="00925193"/>
    <w:rsid w:val="00930761"/>
    <w:rsid w:val="00943D7A"/>
    <w:rsid w:val="009455E4"/>
    <w:rsid w:val="00957E1D"/>
    <w:rsid w:val="00974519"/>
    <w:rsid w:val="009A0545"/>
    <w:rsid w:val="009C18A8"/>
    <w:rsid w:val="009C2CA3"/>
    <w:rsid w:val="009C47D6"/>
    <w:rsid w:val="009C4E35"/>
    <w:rsid w:val="009D5546"/>
    <w:rsid w:val="009E4FF4"/>
    <w:rsid w:val="009F264E"/>
    <w:rsid w:val="00A04902"/>
    <w:rsid w:val="00A0582C"/>
    <w:rsid w:val="00A12481"/>
    <w:rsid w:val="00A1269F"/>
    <w:rsid w:val="00A1646D"/>
    <w:rsid w:val="00A24F5A"/>
    <w:rsid w:val="00A315D0"/>
    <w:rsid w:val="00A31AF7"/>
    <w:rsid w:val="00A329CC"/>
    <w:rsid w:val="00A341FA"/>
    <w:rsid w:val="00A5157A"/>
    <w:rsid w:val="00A82F0D"/>
    <w:rsid w:val="00A91178"/>
    <w:rsid w:val="00A918C9"/>
    <w:rsid w:val="00A9BA3C"/>
    <w:rsid w:val="00A9BA3C"/>
    <w:rsid w:val="00AA0164"/>
    <w:rsid w:val="00AA4298"/>
    <w:rsid w:val="00AB0163"/>
    <w:rsid w:val="00AB31DF"/>
    <w:rsid w:val="00AC0D23"/>
    <w:rsid w:val="00AE4C8D"/>
    <w:rsid w:val="00AE78E5"/>
    <w:rsid w:val="00AF561B"/>
    <w:rsid w:val="00B124EE"/>
    <w:rsid w:val="00B1400F"/>
    <w:rsid w:val="00B21F6F"/>
    <w:rsid w:val="00B23103"/>
    <w:rsid w:val="00B35EF7"/>
    <w:rsid w:val="00B379BD"/>
    <w:rsid w:val="00B41AC6"/>
    <w:rsid w:val="00B550C2"/>
    <w:rsid w:val="00B56356"/>
    <w:rsid w:val="00B801CB"/>
    <w:rsid w:val="00B834DA"/>
    <w:rsid w:val="00B857F3"/>
    <w:rsid w:val="00BA3482"/>
    <w:rsid w:val="00BC0862"/>
    <w:rsid w:val="00BE10E6"/>
    <w:rsid w:val="00C113D8"/>
    <w:rsid w:val="00C13DCD"/>
    <w:rsid w:val="00C14476"/>
    <w:rsid w:val="00C20CD4"/>
    <w:rsid w:val="00C36A3A"/>
    <w:rsid w:val="00C54A8F"/>
    <w:rsid w:val="00C73623"/>
    <w:rsid w:val="00C7718E"/>
    <w:rsid w:val="00C7A17B"/>
    <w:rsid w:val="00C808FB"/>
    <w:rsid w:val="00CB3D07"/>
    <w:rsid w:val="00CC075F"/>
    <w:rsid w:val="00CC0B88"/>
    <w:rsid w:val="00CC0F19"/>
    <w:rsid w:val="00CC2F99"/>
    <w:rsid w:val="00CD541A"/>
    <w:rsid w:val="00CE65AA"/>
    <w:rsid w:val="00D000FA"/>
    <w:rsid w:val="00D05AD1"/>
    <w:rsid w:val="00D07182"/>
    <w:rsid w:val="00D16125"/>
    <w:rsid w:val="00D16977"/>
    <w:rsid w:val="00D263F6"/>
    <w:rsid w:val="00D406AF"/>
    <w:rsid w:val="00D42222"/>
    <w:rsid w:val="00D4732F"/>
    <w:rsid w:val="00D506B0"/>
    <w:rsid w:val="00D7693B"/>
    <w:rsid w:val="00D85444"/>
    <w:rsid w:val="00D91072"/>
    <w:rsid w:val="00D9133F"/>
    <w:rsid w:val="00D92089"/>
    <w:rsid w:val="00D97617"/>
    <w:rsid w:val="00DA1B60"/>
    <w:rsid w:val="00DA2366"/>
    <w:rsid w:val="00DB2B07"/>
    <w:rsid w:val="00DB6443"/>
    <w:rsid w:val="00DC5F68"/>
    <w:rsid w:val="00DD0C46"/>
    <w:rsid w:val="00DD7278"/>
    <w:rsid w:val="00DE4638"/>
    <w:rsid w:val="00DE7737"/>
    <w:rsid w:val="00DF407B"/>
    <w:rsid w:val="00E13329"/>
    <w:rsid w:val="00E2232F"/>
    <w:rsid w:val="00E3183B"/>
    <w:rsid w:val="00E36D56"/>
    <w:rsid w:val="00E570CD"/>
    <w:rsid w:val="00E60984"/>
    <w:rsid w:val="00EA3FF4"/>
    <w:rsid w:val="00EB3099"/>
    <w:rsid w:val="00EB49A4"/>
    <w:rsid w:val="00EB5FA8"/>
    <w:rsid w:val="00ED7AA7"/>
    <w:rsid w:val="00EE4C07"/>
    <w:rsid w:val="00F05C76"/>
    <w:rsid w:val="00F072F5"/>
    <w:rsid w:val="00F0774D"/>
    <w:rsid w:val="00F10823"/>
    <w:rsid w:val="00F118BB"/>
    <w:rsid w:val="00F12961"/>
    <w:rsid w:val="00F14931"/>
    <w:rsid w:val="00F47FFB"/>
    <w:rsid w:val="00F53104"/>
    <w:rsid w:val="00F552DC"/>
    <w:rsid w:val="00F9062E"/>
    <w:rsid w:val="00F95AD7"/>
    <w:rsid w:val="00FA68BE"/>
    <w:rsid w:val="00FA6E72"/>
    <w:rsid w:val="00FA6F55"/>
    <w:rsid w:val="00FC1199"/>
    <w:rsid w:val="00FD000A"/>
    <w:rsid w:val="00FD04D0"/>
    <w:rsid w:val="00FD3CF3"/>
    <w:rsid w:val="00FD489A"/>
    <w:rsid w:val="00FE54DC"/>
    <w:rsid w:val="00FF5AF7"/>
    <w:rsid w:val="00FF7EDA"/>
    <w:rsid w:val="010C5641"/>
    <w:rsid w:val="0215E24A"/>
    <w:rsid w:val="0219BE63"/>
    <w:rsid w:val="02458A9D"/>
    <w:rsid w:val="028F733F"/>
    <w:rsid w:val="02F58591"/>
    <w:rsid w:val="033EB628"/>
    <w:rsid w:val="0373C0C8"/>
    <w:rsid w:val="03B36332"/>
    <w:rsid w:val="03B3CE38"/>
    <w:rsid w:val="03C7174C"/>
    <w:rsid w:val="03FF423D"/>
    <w:rsid w:val="0408430A"/>
    <w:rsid w:val="045519C5"/>
    <w:rsid w:val="04A6C904"/>
    <w:rsid w:val="04D158D0"/>
    <w:rsid w:val="052CBB15"/>
    <w:rsid w:val="056A23A5"/>
    <w:rsid w:val="057D4C22"/>
    <w:rsid w:val="06174A20"/>
    <w:rsid w:val="06B3C7EB"/>
    <w:rsid w:val="07FF8C17"/>
    <w:rsid w:val="08523B93"/>
    <w:rsid w:val="085D321F"/>
    <w:rsid w:val="0863BEFD"/>
    <w:rsid w:val="088BEAF9"/>
    <w:rsid w:val="08E92422"/>
    <w:rsid w:val="0961EBB4"/>
    <w:rsid w:val="0996327A"/>
    <w:rsid w:val="09A8AFD7"/>
    <w:rsid w:val="0ADEA732"/>
    <w:rsid w:val="0AE21A97"/>
    <w:rsid w:val="0AE99305"/>
    <w:rsid w:val="0B6D8C43"/>
    <w:rsid w:val="0C5BF31E"/>
    <w:rsid w:val="0CA612E8"/>
    <w:rsid w:val="0CB3FFBF"/>
    <w:rsid w:val="0D095CA4"/>
    <w:rsid w:val="0D5A8488"/>
    <w:rsid w:val="0D7DF757"/>
    <w:rsid w:val="0E1A018D"/>
    <w:rsid w:val="0ED830E2"/>
    <w:rsid w:val="0EF0BC84"/>
    <w:rsid w:val="1040FD66"/>
    <w:rsid w:val="10549993"/>
    <w:rsid w:val="11AAF57C"/>
    <w:rsid w:val="11E4D726"/>
    <w:rsid w:val="12BE26F3"/>
    <w:rsid w:val="131B0450"/>
    <w:rsid w:val="1328A1C8"/>
    <w:rsid w:val="15D140B7"/>
    <w:rsid w:val="169C69C5"/>
    <w:rsid w:val="18B39C64"/>
    <w:rsid w:val="19A5AB44"/>
    <w:rsid w:val="1A3A53C7"/>
    <w:rsid w:val="1A51C6CF"/>
    <w:rsid w:val="1A8ACAD5"/>
    <w:rsid w:val="1ABB0549"/>
    <w:rsid w:val="1B89168E"/>
    <w:rsid w:val="1BB90758"/>
    <w:rsid w:val="1D5732C4"/>
    <w:rsid w:val="1D837287"/>
    <w:rsid w:val="1DE07F09"/>
    <w:rsid w:val="1DFB722D"/>
    <w:rsid w:val="1E9244C4"/>
    <w:rsid w:val="1E9244C4"/>
    <w:rsid w:val="1F599607"/>
    <w:rsid w:val="1F905CBA"/>
    <w:rsid w:val="1FC5FE92"/>
    <w:rsid w:val="203BC427"/>
    <w:rsid w:val="20B99D44"/>
    <w:rsid w:val="21061487"/>
    <w:rsid w:val="217DE800"/>
    <w:rsid w:val="21C3972A"/>
    <w:rsid w:val="2249477F"/>
    <w:rsid w:val="23E33F5E"/>
    <w:rsid w:val="23EC438F"/>
    <w:rsid w:val="24AC8372"/>
    <w:rsid w:val="24CA48F3"/>
    <w:rsid w:val="256583B6"/>
    <w:rsid w:val="256583B6"/>
    <w:rsid w:val="259E4D2C"/>
    <w:rsid w:val="263AE9E7"/>
    <w:rsid w:val="2678F355"/>
    <w:rsid w:val="271C6D3C"/>
    <w:rsid w:val="28B83D9D"/>
    <w:rsid w:val="28CAAFB6"/>
    <w:rsid w:val="28FE0B60"/>
    <w:rsid w:val="2913C1A0"/>
    <w:rsid w:val="2B358E68"/>
    <w:rsid w:val="2B523F85"/>
    <w:rsid w:val="2C6928DE"/>
    <w:rsid w:val="2D5AC411"/>
    <w:rsid w:val="2E365DF2"/>
    <w:rsid w:val="2E7DE497"/>
    <w:rsid w:val="2FFBE269"/>
    <w:rsid w:val="301FD59B"/>
    <w:rsid w:val="3100C2CD"/>
    <w:rsid w:val="31058A65"/>
    <w:rsid w:val="3157B363"/>
    <w:rsid w:val="31BBA5FC"/>
    <w:rsid w:val="31CECE79"/>
    <w:rsid w:val="321275B5"/>
    <w:rsid w:val="32AB0F4A"/>
    <w:rsid w:val="32C1F3AF"/>
    <w:rsid w:val="32D3CC43"/>
    <w:rsid w:val="32D3CC43"/>
    <w:rsid w:val="335155BA"/>
    <w:rsid w:val="335155BA"/>
    <w:rsid w:val="339DE0DD"/>
    <w:rsid w:val="34B3957A"/>
    <w:rsid w:val="3606A528"/>
    <w:rsid w:val="361798B6"/>
    <w:rsid w:val="3675EEC2"/>
    <w:rsid w:val="372BDE8B"/>
    <w:rsid w:val="37D05504"/>
    <w:rsid w:val="38177A84"/>
    <w:rsid w:val="38CB9D70"/>
    <w:rsid w:val="38F766CD"/>
    <w:rsid w:val="3911A5AE"/>
    <w:rsid w:val="398FCA03"/>
    <w:rsid w:val="39AD8F84"/>
    <w:rsid w:val="3A46B468"/>
    <w:rsid w:val="3B4BBDC5"/>
    <w:rsid w:val="3B4CAD16"/>
    <w:rsid w:val="3B594116"/>
    <w:rsid w:val="3BABB391"/>
    <w:rsid w:val="3BABB391"/>
    <w:rsid w:val="3C62455F"/>
    <w:rsid w:val="3DD8F339"/>
    <w:rsid w:val="3E4007F5"/>
    <w:rsid w:val="3FCA207F"/>
    <w:rsid w:val="3FD1EC2B"/>
    <w:rsid w:val="4084FC5B"/>
    <w:rsid w:val="40A1A583"/>
    <w:rsid w:val="40CCDCAE"/>
    <w:rsid w:val="41AA3F8D"/>
    <w:rsid w:val="422B33CD"/>
    <w:rsid w:val="422B33CD"/>
    <w:rsid w:val="4277F26B"/>
    <w:rsid w:val="435C5F50"/>
    <w:rsid w:val="437E4E0C"/>
    <w:rsid w:val="4412A7A5"/>
    <w:rsid w:val="445B1F53"/>
    <w:rsid w:val="44AA8869"/>
    <w:rsid w:val="450EE906"/>
    <w:rsid w:val="45256129"/>
    <w:rsid w:val="4612CF83"/>
    <w:rsid w:val="461E4398"/>
    <w:rsid w:val="468409C5"/>
    <w:rsid w:val="469F3B09"/>
    <w:rsid w:val="46DA899D"/>
    <w:rsid w:val="46F77B38"/>
    <w:rsid w:val="489C99E5"/>
    <w:rsid w:val="48E43705"/>
    <w:rsid w:val="48ED7FE9"/>
    <w:rsid w:val="491B2B0E"/>
    <w:rsid w:val="494C94D9"/>
    <w:rsid w:val="4A525BF1"/>
    <w:rsid w:val="4A7953B5"/>
    <w:rsid w:val="4A895812"/>
    <w:rsid w:val="4AB2E2BA"/>
    <w:rsid w:val="4AB6FB6F"/>
    <w:rsid w:val="4C4EB31B"/>
    <w:rsid w:val="4C7AE74F"/>
    <w:rsid w:val="4CB8EBE2"/>
    <w:rsid w:val="4CBB71F5"/>
    <w:rsid w:val="4D70D456"/>
    <w:rsid w:val="4E883BE7"/>
    <w:rsid w:val="4F0CA4B7"/>
    <w:rsid w:val="50681727"/>
    <w:rsid w:val="5104D511"/>
    <w:rsid w:val="510D8B93"/>
    <w:rsid w:val="51DA099F"/>
    <w:rsid w:val="523EDE0C"/>
    <w:rsid w:val="523EDE0C"/>
    <w:rsid w:val="52808D0A"/>
    <w:rsid w:val="531517EC"/>
    <w:rsid w:val="531517EC"/>
    <w:rsid w:val="5329224F"/>
    <w:rsid w:val="54F52B1E"/>
    <w:rsid w:val="553E9249"/>
    <w:rsid w:val="55577ECA"/>
    <w:rsid w:val="55577ECA"/>
    <w:rsid w:val="555D5671"/>
    <w:rsid w:val="558E5002"/>
    <w:rsid w:val="5592E377"/>
    <w:rsid w:val="55B06A85"/>
    <w:rsid w:val="55B48B51"/>
    <w:rsid w:val="55C01EC3"/>
    <w:rsid w:val="56EE2265"/>
    <w:rsid w:val="579EB207"/>
    <w:rsid w:val="5826AB3D"/>
    <w:rsid w:val="5826AB3D"/>
    <w:rsid w:val="5920C212"/>
    <w:rsid w:val="598B33B1"/>
    <w:rsid w:val="59B802B7"/>
    <w:rsid w:val="5AE89C86"/>
    <w:rsid w:val="5B2826E9"/>
    <w:rsid w:val="5BCC97F5"/>
    <w:rsid w:val="5CA719A6"/>
    <w:rsid w:val="5CE4315C"/>
    <w:rsid w:val="5D35E8A9"/>
    <w:rsid w:val="5D3BDB0E"/>
    <w:rsid w:val="5DDE5C86"/>
    <w:rsid w:val="5EA64D37"/>
    <w:rsid w:val="5EFEE822"/>
    <w:rsid w:val="60033D27"/>
    <w:rsid w:val="60168B74"/>
    <w:rsid w:val="6080FB49"/>
    <w:rsid w:val="60B85602"/>
    <w:rsid w:val="610CE8B5"/>
    <w:rsid w:val="6140F9D0"/>
    <w:rsid w:val="61DC2E06"/>
    <w:rsid w:val="62B340EA"/>
    <w:rsid w:val="63542A21"/>
    <w:rsid w:val="637A7BB0"/>
    <w:rsid w:val="63B39DEE"/>
    <w:rsid w:val="64159A32"/>
    <w:rsid w:val="64E12FDB"/>
    <w:rsid w:val="64F4846B"/>
    <w:rsid w:val="6583F4AE"/>
    <w:rsid w:val="65AC6152"/>
    <w:rsid w:val="66123A58"/>
    <w:rsid w:val="66139177"/>
    <w:rsid w:val="66616587"/>
    <w:rsid w:val="66673D2E"/>
    <w:rsid w:val="66CB3A9C"/>
    <w:rsid w:val="66E1EFF5"/>
    <w:rsid w:val="66ECEF6D"/>
    <w:rsid w:val="67173822"/>
    <w:rsid w:val="6770BEF8"/>
    <w:rsid w:val="682722B3"/>
    <w:rsid w:val="6899E026"/>
    <w:rsid w:val="6944ED84"/>
    <w:rsid w:val="69D5C169"/>
    <w:rsid w:val="6A951A6E"/>
    <w:rsid w:val="6A9D5034"/>
    <w:rsid w:val="6BDC58E3"/>
    <w:rsid w:val="6C3AD8F8"/>
    <w:rsid w:val="6CD069EF"/>
    <w:rsid w:val="6D701952"/>
    <w:rsid w:val="6E4561D1"/>
    <w:rsid w:val="6E804A3D"/>
    <w:rsid w:val="6E8688B9"/>
    <w:rsid w:val="6EC8599B"/>
    <w:rsid w:val="6EFDE6B3"/>
    <w:rsid w:val="6F088788"/>
    <w:rsid w:val="6F0921AA"/>
    <w:rsid w:val="6F0C3ADF"/>
    <w:rsid w:val="6F16C0A2"/>
    <w:rsid w:val="70052CAE"/>
    <w:rsid w:val="709D937F"/>
    <w:rsid w:val="71641EA2"/>
    <w:rsid w:val="7185EC0C"/>
    <w:rsid w:val="7281192B"/>
    <w:rsid w:val="72F0BD60"/>
    <w:rsid w:val="737DF1B9"/>
    <w:rsid w:val="7398CACE"/>
    <w:rsid w:val="7461E43F"/>
    <w:rsid w:val="74D055C0"/>
    <w:rsid w:val="74EE1C3C"/>
    <w:rsid w:val="7510C05F"/>
    <w:rsid w:val="758C1F5E"/>
    <w:rsid w:val="759E29B5"/>
    <w:rsid w:val="75C964E9"/>
    <w:rsid w:val="76182A2D"/>
    <w:rsid w:val="76B943BC"/>
    <w:rsid w:val="7702D7F5"/>
    <w:rsid w:val="77158921"/>
    <w:rsid w:val="77505B45"/>
    <w:rsid w:val="779C4BFE"/>
    <w:rsid w:val="77DBA5A8"/>
    <w:rsid w:val="7807F682"/>
    <w:rsid w:val="789B4C91"/>
    <w:rsid w:val="78B2FE6C"/>
    <w:rsid w:val="799AF3CF"/>
    <w:rsid w:val="7A8F9C50"/>
    <w:rsid w:val="7AC87AA3"/>
    <w:rsid w:val="7AD9BE3E"/>
    <w:rsid w:val="7BDF6F2B"/>
    <w:rsid w:val="7C92EF79"/>
    <w:rsid w:val="7DDA8DC8"/>
    <w:rsid w:val="7DDA8DC8"/>
    <w:rsid w:val="7E115F00"/>
    <w:rsid w:val="7E81FC4A"/>
    <w:rsid w:val="7EF48794"/>
    <w:rsid w:val="7EFEE9F6"/>
    <w:rsid w:val="7F0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743EE4"/>
  <w15:chartTrackingRefBased/>
  <w15:docId w15:val="{B9CCD2EC-8AEC-4BF8-A16D-4F711D7938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16125"/>
    <w:rPr>
      <w:rFonts w:ascii="Calibri Light" w:hAnsi="Calibri Light"/>
    </w:rPr>
  </w:style>
  <w:style w:type="paragraph" w:styleId="Ttulo1">
    <w:name w:val="heading 1"/>
    <w:aliases w:val="Title 1"/>
    <w:basedOn w:val="Normal"/>
    <w:next w:val="Normal"/>
    <w:link w:val="Ttulo1Car"/>
    <w:autoRedefine/>
    <w:uiPriority w:val="9"/>
    <w:qFormat/>
    <w:rsid w:val="00D263F6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aliases w:val="Title 2"/>
    <w:basedOn w:val="Normal"/>
    <w:next w:val="Normal"/>
    <w:link w:val="Ttulo2Car"/>
    <w:autoRedefine/>
    <w:uiPriority w:val="9"/>
    <w:unhideWhenUsed/>
    <w:qFormat/>
    <w:rsid w:val="00D263F6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itle 3"/>
    <w:basedOn w:val="Normal"/>
    <w:next w:val="Normal"/>
    <w:link w:val="Ttulo3Car"/>
    <w:autoRedefine/>
    <w:uiPriority w:val="9"/>
    <w:semiHidden/>
    <w:unhideWhenUsed/>
    <w:qFormat/>
    <w:rsid w:val="00D263F6"/>
    <w:pPr>
      <w:keepNext/>
      <w:keepLines/>
      <w:spacing w:before="40" w:after="0" w:line="360" w:lineRule="auto"/>
      <w:outlineLvl w:val="2"/>
    </w:pPr>
    <w:rPr>
      <w:rFonts w:eastAsiaTheme="majorEastAsia" w:cstheme="majorBidi"/>
      <w:szCs w:val="24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7182"/>
    <w:pPr>
      <w:tabs>
        <w:tab w:val="center" w:pos="4819"/>
        <w:tab w:val="right" w:pos="96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07182"/>
  </w:style>
  <w:style w:type="paragraph" w:styleId="Piedepgina">
    <w:name w:val="footer"/>
    <w:basedOn w:val="Normal"/>
    <w:link w:val="PiedepginaCar"/>
    <w:uiPriority w:val="99"/>
    <w:unhideWhenUsed/>
    <w:rsid w:val="00D07182"/>
    <w:pPr>
      <w:tabs>
        <w:tab w:val="center" w:pos="4819"/>
        <w:tab w:val="right" w:pos="96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07182"/>
  </w:style>
  <w:style w:type="character" w:styleId="Ttulo1Car" w:customStyle="1">
    <w:name w:val="Título 1 Car"/>
    <w:aliases w:val="Title 1 Car"/>
    <w:basedOn w:val="Fuentedeprrafopredeter"/>
    <w:link w:val="Ttulo1"/>
    <w:uiPriority w:val="9"/>
    <w:rsid w:val="00D263F6"/>
    <w:rPr>
      <w:rFonts w:ascii="Calibri Light" w:hAnsi="Calibri Light" w:eastAsiaTheme="majorEastAsia" w:cstheme="majorBidi"/>
      <w:b/>
      <w:sz w:val="24"/>
      <w:szCs w:val="32"/>
    </w:rPr>
  </w:style>
  <w:style w:type="character" w:styleId="Ttulo2Car" w:customStyle="1">
    <w:name w:val="Título 2 Car"/>
    <w:aliases w:val="Title 2 Car"/>
    <w:basedOn w:val="Fuentedeprrafopredeter"/>
    <w:link w:val="Ttulo2"/>
    <w:uiPriority w:val="9"/>
    <w:rsid w:val="00D263F6"/>
    <w:rPr>
      <w:rFonts w:eastAsiaTheme="majorEastAsia" w:cstheme="majorBidi"/>
      <w:b/>
      <w:szCs w:val="26"/>
    </w:rPr>
  </w:style>
  <w:style w:type="character" w:styleId="Ttulo3Car" w:customStyle="1">
    <w:name w:val="Título 3 Car"/>
    <w:aliases w:val="Title 3 Car"/>
    <w:basedOn w:val="Fuentedeprrafopredeter"/>
    <w:link w:val="Ttulo3"/>
    <w:uiPriority w:val="9"/>
    <w:semiHidden/>
    <w:rsid w:val="00D263F6"/>
    <w:rPr>
      <w:rFonts w:eastAsiaTheme="majorEastAsia" w:cstheme="majorBidi"/>
      <w:szCs w:val="24"/>
    </w:rPr>
  </w:style>
  <w:style w:type="paragraph" w:styleId="Stile1" w:customStyle="1">
    <w:name w:val="Stile1"/>
    <w:basedOn w:val="Normal"/>
    <w:qFormat/>
    <w:rsid w:val="00D263F6"/>
  </w:style>
  <w:style w:type="paragraph" w:styleId="Sinespaciado">
    <w:name w:val="No Spacing"/>
    <w:uiPriority w:val="1"/>
    <w:qFormat/>
    <w:rsid w:val="00D263F6"/>
    <w:pPr>
      <w:spacing w:after="0" w:line="240" w:lineRule="auto"/>
    </w:pPr>
    <w:rPr>
      <w:rFonts w:ascii="Calibri Light" w:hAnsi="Calibri Ligh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263F6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D263F6"/>
    <w:rPr>
      <w:rFonts w:ascii="Calibri Light" w:hAnsi="Calibri Light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263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861F4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C64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3B2A8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133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32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13329"/>
    <w:rPr>
      <w:rFonts w:ascii="Calibri Light" w:hAnsi="Calibri Ligh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32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13329"/>
    <w:rPr>
      <w:rFonts w:ascii="Calibri Light" w:hAnsi="Calibri Light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13329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E772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356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8D2227"/>
    <w:rPr>
      <w:b/>
      <w:bCs/>
    </w:rPr>
  </w:style>
  <w:style w:type="paragraph" w:styleId="Default" w:customStyle="1">
    <w:name w:val="Default"/>
    <w:rsid w:val="006A55B4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6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0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9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13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792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27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915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9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4" Type="http://schemas.openxmlformats.org/officeDocument/2006/relationships/hyperlink" Target="https://cedec.intef.es/tareas-accesibles-y-tecnologicas-en-tiempos-de-covid/" TargetMode="External"/><Relationship Id="rId42" Type="http://schemas.openxmlformats.org/officeDocument/2006/relationships/hyperlink" Target="https://prevenirlaceguera.blogspot.com/2010/09/power-point-ahora-accesible-muy-bueno.html" TargetMode="External"/><Relationship Id="rId47" Type="http://schemas.openxmlformats.org/officeDocument/2006/relationships/image" Target="media/image10.png"/><Relationship Id="rId50" Type="http://schemas.openxmlformats.org/officeDocument/2006/relationships/hyperlink" Target="https://www.euroblind.org/publications-and-resources/making-information-accessible-all" TargetMode="External"/><Relationship Id="rId55" Type="http://schemas.openxmlformats.org/officeDocument/2006/relationships/image" Target="media/image14.png"/><Relationship Id="Rd8007558c52847bd" Type="http://schemas.openxmlformats.org/officeDocument/2006/relationships/hyperlink" Target="https://support.microsoft.com/en-us/office/make-your-excel-documents-accessible-to-people-with-disabilities-6cc05fc5-1314-48b5-8eb3-683e49b3e593" TargetMode="External"/><Relationship Id="rId7" Type="http://schemas.openxmlformats.org/officeDocument/2006/relationships/webSettings" Target="webSettings.xml"/><Relationship Id="R88ab1e93b2184645" Type="http://schemas.openxmlformats.org/officeDocument/2006/relationships/hyperlink" Target="https://support.microsoft.com/en-us/office/make-your-outlook-email-accessible-to-people-with-disabilities-71ce71f4-7b15-4b7a-a2e3-cf91721bbacb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w3.org/WAI/teach-advocate/contact-inaccessible-websites/" TargetMode="External"/><Relationship Id="R4ecb17add40b4e68" Type="http://schemas.openxmlformats.org/officeDocument/2006/relationships/hyperlink" Target="https://www.bing.com/ck/a?!&amp;&amp;p=95e0802e7e1ea0cdJmltdHM9MTY4NTY2NDAwMCZpZ3VpZD0zOTViMTE4NS0xOTAzLTYxMGItMmNjMy0wMzU2MTg3YTYwYjQmaW5zaWQ9NTM1NQ&amp;ptn=3&amp;hsh=3&amp;fclid=395b1185-1903-610b-2cc3-0356187a60b4&amp;psq=ACCESIBILIDAD+EN+excel&amp;u=a1aHR0cHM6Ly9hZG1pbmlzdHJhY2lvbmVsZWN0cm9uaWNhLmdvYi5lcy9wYWVfSG9tZS9kYW0vamNyOjJlOTY5MTU0LWM3ODgtNGY5Yy04MjNkLWFlYmMyNTRlMmI5Mi9HdWlhX2FjY2VzaWJpbGlkYWRfRVhDRUwucGRm&amp;ntb=1" TargetMode="External"/><Relationship Id="R105d7bced48a4b2b" Type="http://schemas.openxmlformats.org/officeDocument/2006/relationships/hyperlink" Target="https://adod.idrc.ocadu.ca/" TargetMode="External"/><Relationship Id="Rae49f9e2f8ed429a" Type="http://schemas.openxmlformats.org/officeDocument/2006/relationships/hyperlink" Target="https://www.w3.org/WAI/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educadua.es/inicio_eng.html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talktyper.com/es/index.html" TargetMode="External"/><Relationship Id="rId45" Type="http://schemas.openxmlformats.org/officeDocument/2006/relationships/image" Target="media/image9.png"/><Relationship Id="rId53" Type="http://schemas.openxmlformats.org/officeDocument/2006/relationships/image" Target="media/image13.png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61" Type="http://schemas.openxmlformats.org/officeDocument/2006/relationships/customXml" Target="../customXml/item4.xml"/><Relationship Id="R52130cfa1eb647fc" Type="http://schemas.openxmlformats.org/officeDocument/2006/relationships/hyperlink" Target="https://support.microsoft.com/en-gb/office/make-your-content-accessible-in-the-microsoft-365-apps-8a04499b-8a58-4db6-8c9d-5837f60745ef" TargetMode="External"/><Relationship Id="Rc2caba91005e4fdb" Type="http://schemas.openxmlformats.org/officeDocument/2006/relationships/hyperlink" Target="https://www.youtube.com/playlist?list=PLtSVUgxIo6KpRN7i2QKqRYlqkA0Z_q3WC" TargetMode="External"/><Relationship Id="Radd5b361f9404347" Type="http://schemas.openxmlformats.org/officeDocument/2006/relationships/hyperlink" Target="https://www.w3.org/WAI/videos/standards-and-benefits/" TargetMode="External"/><Relationship Id="rId27" Type="http://schemas.openxmlformats.org/officeDocument/2006/relationships/hyperlink" Target="https://www.w3.org/WAI/ER/tools/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8.png"/><Relationship Id="rId48" Type="http://schemas.openxmlformats.org/officeDocument/2006/relationships/hyperlink" Target="http://www.ticne.es/index.php?lang=en" TargetMode="External"/><Relationship Id="rId56" Type="http://schemas.openxmlformats.org/officeDocument/2006/relationships/hyperlink" Target="http://manosquehablan.com.ar/traductor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2.png"/><Relationship Id="R908fffa89f1e4f78" Type="http://schemas.openxmlformats.org/officeDocument/2006/relationships/hyperlink" Target="https://support.microsoft.com/en-us/office/make-your-powerpoint-presentations-accessible-to-people-with-disabilities-6f7772b2-2f33-4bd2-8ca7-dae3b2b3ef25" TargetMode="External"/><Relationship Id="R2cb9e2b9cfe44fc7" Type="http://schemas.openxmlformats.org/officeDocument/2006/relationships/hyperlink" Target="https://dgsc.go.cr/documentos/accesibilidad/Guia%20para%20la%20elaboracion%20de%20objetos,%20imagenes%20y%20graficos%20con%20texto%20alternativo%20-%20041921.pdf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33" Type="http://schemas.openxmlformats.org/officeDocument/2006/relationships/image" Target="media/image3.png"/><Relationship Id="rId38" Type="http://schemas.openxmlformats.org/officeDocument/2006/relationships/hyperlink" Target="https://www.robobraille.org/" TargetMode="External"/><Relationship Id="rId46" Type="http://schemas.openxmlformats.org/officeDocument/2006/relationships/hyperlink" Target="https://www.getsubly.com/" TargetMode="External"/><Relationship Id="rId59" Type="http://schemas.openxmlformats.org/officeDocument/2006/relationships/fontTable" Target="fontTable.xml"/><Relationship Id="Rce0bf8969e764df6" Type="http://schemas.openxmlformats.org/officeDocument/2006/relationships/hyperlink" Target="https://www.COCEMFE.es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://apoyosvisualestgd.blogspot.com/" TargetMode="External"/><Relationship Id="Re11b2af91e714a9d" Type="http://schemas.openxmlformats.org/officeDocument/2006/relationships/hyperlink" Target="https://support.microsoft.com/en-us/office/improve-accessibility-with-the-accessibility-checker-a16f6de0-2f39-4a2b-8bd8-5ad801426c7f" TargetMode="External"/><Relationship Id="Rfc7d37e542924629" Type="http://schemas.openxmlformats.org/officeDocument/2006/relationships/hyperlink" Target="https://www.w3.org/WAI/standards-guidelines/uaa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2849374cef134ad9" Type="http://schemas.openxmlformats.org/officeDocument/2006/relationships/hyperlink" Target="https://observatoriodelaaccesibilidad.es/wp-content/uploads/2022/07/Guia-accesibilidad-PowerPoint.pdf" TargetMode="External"/><Relationship Id="rId28" Type="http://schemas.openxmlformats.org/officeDocument/2006/relationships/hyperlink" Target="https://www.w3.org/WAI/demos/bad/" TargetMode="External"/><Relationship Id="rId36" Type="http://schemas.openxmlformats.org/officeDocument/2006/relationships/hyperlink" Target="https://easy-to-read.eu/wp-content/uploads/2023/01/EN_Information_for_all.pdf" TargetMode="External"/><Relationship Id="rId49" Type="http://schemas.openxmlformats.org/officeDocument/2006/relationships/image" Target="media/image11.png"/><Relationship Id="rId57" Type="http://schemas.openxmlformats.org/officeDocument/2006/relationships/header" Target="header3.xml"/><Relationship Id="R0cee0e338a3b44c9" Type="http://schemas.openxmlformats.org/officeDocument/2006/relationships/hyperlink" Target="https://support.microsoft.com/en-us/office/check-accessibility-while-you-work-in-office-apps-ae9e8ea7-1f22-41af-ad04-cc2919daebae" TargetMode="External"/><Relationship Id="R1ca2c6b563794338" Type="http://schemas.openxmlformats.org/officeDocument/2006/relationships/hyperlink" Target="https://www.w3.org/WAI/fundamentals/components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2.png"/><Relationship Id="rId44" Type="http://schemas.openxmlformats.org/officeDocument/2006/relationships/hyperlink" Target="http://robotica.udl.cat/catedra/virtualkeyboard/version10/virtualkeyboard1.html" TargetMode="External"/><Relationship Id="rId52" Type="http://schemas.openxmlformats.org/officeDocument/2006/relationships/hyperlink" Target="http://projectefressa.blogspot.com/" TargetMode="External"/><Relationship Id="rId60" Type="http://schemas.openxmlformats.org/officeDocument/2006/relationships/theme" Target="theme/theme1.xml"/><Relationship Id="R760732d279734674" Type="http://schemas.openxmlformats.org/officeDocument/2006/relationships/hyperlink" Target="https://support.microsoft.com/en-us/office/add-alternative-text-to-a-shape-picture-chart-smartart-graphic-or-other-object-44989b2a-903c-4d9a-b742-6a75b451c669" TargetMode="External"/><Relationship Id="Rf03f4b8c12834a24" Type="http://schemas.openxmlformats.org/officeDocument/2006/relationships/hyperlink" Target="https://support.microsoft.com/en-us/office/get-accessible-templates-for-office-ca086caa-2bd2-4ac8-8c12-4cd495bd4d76" TargetMode="External"/><Relationship Id="R333903e3465842c0" Type="http://schemas.openxmlformats.org/officeDocument/2006/relationships/hyperlink" Target="https://www.w3.org/WAI/fundamentals/accessibility-principl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7bc2b1e95970413c" Type="http://schemas.openxmlformats.org/officeDocument/2006/relationships/hyperlink" Target="https://support.microsoft.com/en-gb/office/make-your-word-documents-accessible-to-people-with-disabilities-d9bf3683-87ac-47ea-b91a-78dcacb3c66d" TargetMode="External"/><Relationship Id="rId13" Type="http://schemas.openxmlformats.org/officeDocument/2006/relationships/footer" Target="footer2.xml"/><Relationship Id="rId39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Pax%20Rhodopica\E+%202021%20DigitUni\Dissemination\DigitUni%20Visual%20Identity\Visual%20Identity\DigitUni%20letterhead_ve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658CB459CB4A4E8973247514F682E2" ma:contentTypeVersion="24" ma:contentTypeDescription="Crear nuevo documento." ma:contentTypeScope="" ma:versionID="715802902e42b99269b48ad3af82bf10">
  <xsd:schema xmlns:xsd="http://www.w3.org/2001/XMLSchema" xmlns:xs="http://www.w3.org/2001/XMLSchema" xmlns:p="http://schemas.microsoft.com/office/2006/metadata/properties" xmlns:ns2="73df24ca-3c78-4e32-8e8e-924b3bbc081f" xmlns:ns3="af4b2c4b-e9ee-44c5-a569-63bce2706051" targetNamespace="http://schemas.microsoft.com/office/2006/metadata/properties" ma:root="true" ma:fieldsID="dbf7efada86ca57b66fc5990751c3801" ns2:_="" ns3:_="">
    <xsd:import namespace="73df24ca-3c78-4e32-8e8e-924b3bbc081f"/>
    <xsd:import namespace="af4b2c4b-e9ee-44c5-a569-63bce2706051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Estado_x0020_de_x0020_aprobaci_x00f3_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f24ca-3c78-4e32-8e8e-924b3bbc081f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Estado_x0020_de_x0020_aprobaci_x00f3_n" ma:index="11" nillable="true" ma:displayName="Estado de aprobación" ma:internalName="Estado_x0020_de_x0020_aprobaci_x00f3_n" ma:readOnly="false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Etiquetas de imagen" ma:readOnly="false" ma:fieldId="{5cf76f15-5ced-4ddc-b409-7134ff3c332f}" ma:taxonomyMulti="true" ma:sspId="31fde7ac-b201-4c20-855f-a50a7e0267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b2c4b-e9ee-44c5-a569-63bce2706051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d9a03e7-70f0-4871-9e78-c71050f1aae3}" ma:internalName="TaxCatchAll" ma:showField="CatchAllData" ma:web="af4b2c4b-e9ee-44c5-a569-63bce2706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73df24ca-3c78-4e32-8e8e-924b3bbc081f" xsi:nil="true"/>
    <MigrationWizIdVersion xmlns="73df24ca-3c78-4e32-8e8e-924b3bbc081f" xsi:nil="true"/>
    <MigrationWizIdPermissions xmlns="73df24ca-3c78-4e32-8e8e-924b3bbc081f" xsi:nil="true"/>
    <TaxCatchAll xmlns="af4b2c4b-e9ee-44c5-a569-63bce2706051" xsi:nil="true"/>
    <lcf76f155ced4ddcb4097134ff3c332f xmlns="73df24ca-3c78-4e32-8e8e-924b3bbc081f">
      <Terms xmlns="http://schemas.microsoft.com/office/infopath/2007/PartnerControls"/>
    </lcf76f155ced4ddcb4097134ff3c332f>
    <Estado_x0020_de_x0020_aprobaci_x00f3_n xmlns="73df24ca-3c78-4e32-8e8e-924b3bbc081f" xsi:nil="true"/>
  </documentManagement>
</p:properties>
</file>

<file path=customXml/itemProps1.xml><?xml version="1.0" encoding="utf-8"?>
<ds:datastoreItem xmlns:ds="http://schemas.openxmlformats.org/officeDocument/2006/customXml" ds:itemID="{1DE06CF6-7B43-49CE-BEC0-DADC2BFFF0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CB3614-A8A6-45C3-BE19-660C1AB2DFB5}"/>
</file>

<file path=customXml/itemProps3.xml><?xml version="1.0" encoding="utf-8"?>
<ds:datastoreItem xmlns:ds="http://schemas.openxmlformats.org/officeDocument/2006/customXml" ds:itemID="{7814B200-A15F-423F-A1B7-199590FF53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A8E5A2-A781-4C25-968B-A715EFB5415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DigitUni letterhead_ver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</dc:creator>
  <cp:keywords/>
  <dc:description/>
  <cp:lastModifiedBy>Rocio Bordoy</cp:lastModifiedBy>
  <cp:revision>4</cp:revision>
  <cp:lastPrinted>2022-08-13T19:53:00Z</cp:lastPrinted>
  <dcterms:created xsi:type="dcterms:W3CDTF">2023-04-29T07:06:00Z</dcterms:created>
  <dcterms:modified xsi:type="dcterms:W3CDTF">2023-06-02T11:22:05Z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ea6b8c0cc57ad6c7a7c9a34bebba2e5a621d00691cacf12207e76fcacdb524be</vt:lpwstr>
  </property>
  <property fmtid="{D5CDD505-2E9C-101B-9397-08002B2CF9AE}" pid="3" name="ContentTypeId">
    <vt:lpwstr>0x01010067F8D07693146F49821094345E6A3E22</vt:lpwstr>
  </property>
  <property fmtid="{D5CDD505-2E9C-101B-9397-08002B2CF9AE}" pid="4" name="MediaServiceImageTags">
    <vt:lpwstr/>
  </property>
</Properties>
</file>